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F3672" w14:textId="5E5F65ED" w:rsidR="00D4732A" w:rsidRPr="008C12D0" w:rsidRDefault="00F209DD" w:rsidP="00A115E1">
      <w:pPr>
        <w:jc w:val="center"/>
        <w:outlineLvl w:val="0"/>
        <w:rPr>
          <w:rFonts w:ascii="Calibri" w:hAnsi="Calibri"/>
          <w:b/>
        </w:rPr>
      </w:pPr>
      <w:bookmarkStart w:id="0" w:name="_GoBack"/>
      <w:bookmarkEnd w:id="0"/>
      <w:r w:rsidRPr="008C12D0">
        <w:rPr>
          <w:rFonts w:ascii="Calibri" w:hAnsi="Calibri"/>
          <w:b/>
        </w:rPr>
        <w:t>FORMULAIRE D’INSCRIPTION</w:t>
      </w:r>
      <w:r w:rsidR="002A610A">
        <w:rPr>
          <w:rFonts w:ascii="Calibri" w:hAnsi="Calibri"/>
          <w:b/>
        </w:rPr>
        <w:t xml:space="preserve"> INDIVIDUELLE</w:t>
      </w:r>
      <w:r w:rsidR="00176C10">
        <w:rPr>
          <w:rFonts w:ascii="Calibri" w:hAnsi="Calibri"/>
          <w:b/>
        </w:rPr>
        <w:t xml:space="preserve"> </w:t>
      </w:r>
      <w:r w:rsidRPr="008C12D0">
        <w:rPr>
          <w:rFonts w:ascii="Calibri" w:hAnsi="Calibri"/>
          <w:b/>
        </w:rPr>
        <w:t>- MARCHE « DE VILLE EN VILLAGES POUR LE DROIT AU LOGEMENT »</w:t>
      </w:r>
    </w:p>
    <w:p w14:paraId="3388828A" w14:textId="77777777" w:rsidR="00F209DD" w:rsidRDefault="00F209DD" w:rsidP="00A12D6A">
      <w:pPr>
        <w:rPr>
          <w:rFonts w:ascii="Calibri" w:hAnsi="Calibri"/>
          <w:b/>
        </w:rPr>
      </w:pPr>
    </w:p>
    <w:p w14:paraId="3DF2BA7C" w14:textId="26BE9E8D" w:rsidR="00E70430" w:rsidRDefault="00A12D6A" w:rsidP="00A12D6A">
      <w:pPr>
        <w:rPr>
          <w:rFonts w:ascii="Calibri" w:hAnsi="Calibri"/>
          <w:b/>
        </w:rPr>
      </w:pPr>
      <w:r w:rsidRPr="00A12D6A">
        <w:rPr>
          <w:rFonts w:ascii="Calibri" w:hAnsi="Calibri"/>
          <w:b/>
        </w:rPr>
        <w:t xml:space="preserve">La marche « De villes en villages pour le droit au logement » se déroulera du 2 au 29 septembre 2018. </w:t>
      </w:r>
      <w:r>
        <w:rPr>
          <w:rFonts w:ascii="Calibri" w:hAnsi="Calibri"/>
          <w:b/>
        </w:rPr>
        <w:t>Pour vous inscrire, nou</w:t>
      </w:r>
      <w:r w:rsidR="00E46F91">
        <w:rPr>
          <w:rFonts w:ascii="Calibri" w:hAnsi="Calibri"/>
          <w:b/>
        </w:rPr>
        <w:t>s vous prions de vous identifier</w:t>
      </w:r>
      <w:r>
        <w:rPr>
          <w:rFonts w:ascii="Calibri" w:hAnsi="Calibri"/>
          <w:b/>
        </w:rPr>
        <w:t xml:space="preserve"> et ensuite d’inscrire </w:t>
      </w:r>
      <w:r w:rsidRPr="00E70430">
        <w:rPr>
          <w:rFonts w:ascii="Calibri" w:hAnsi="Calibri"/>
          <w:b/>
          <w:u w:val="single"/>
        </w:rPr>
        <w:t>vos préférences</w:t>
      </w:r>
      <w:r>
        <w:rPr>
          <w:rFonts w:ascii="Calibri" w:hAnsi="Calibri"/>
          <w:b/>
        </w:rPr>
        <w:t xml:space="preserve"> pour les dates de participation. </w:t>
      </w:r>
      <w:r w:rsidR="00E70430">
        <w:rPr>
          <w:rFonts w:ascii="Calibri" w:hAnsi="Calibri"/>
          <w:b/>
        </w:rPr>
        <w:t xml:space="preserve">Nous tenterons de respecter vos préférences, mais nous ne pouvons vous garantir que vous serez inscritEs à ces dates car nous devons prendre en compte des critères d’équilibre et les capacités d’hébergement et de transport. </w:t>
      </w:r>
      <w:r w:rsidR="00E70430" w:rsidRPr="00E70430">
        <w:rPr>
          <w:rFonts w:ascii="Calibri" w:hAnsi="Calibri"/>
          <w:b/>
          <w:u w:val="single"/>
        </w:rPr>
        <w:t>Votre inscription vous sera confirmée par la suite</w:t>
      </w:r>
      <w:r w:rsidR="00E70430">
        <w:rPr>
          <w:rFonts w:ascii="Calibri" w:hAnsi="Calibri"/>
          <w:b/>
        </w:rPr>
        <w:t>.</w:t>
      </w:r>
    </w:p>
    <w:p w14:paraId="4DDE5188" w14:textId="77777777" w:rsidR="00A12D6A" w:rsidRPr="008C12D0" w:rsidRDefault="00A12D6A" w:rsidP="00A12D6A">
      <w:pPr>
        <w:rPr>
          <w:rFonts w:ascii="Calibri" w:hAnsi="Calibri"/>
          <w:b/>
        </w:rPr>
      </w:pPr>
    </w:p>
    <w:p w14:paraId="5CC8C4C0" w14:textId="23F3750E" w:rsidR="002713A9" w:rsidRDefault="00F209DD" w:rsidP="00A12D6A">
      <w:pPr>
        <w:outlineLvl w:val="0"/>
        <w:rPr>
          <w:rFonts w:ascii="Calibri" w:hAnsi="Calibri"/>
        </w:rPr>
      </w:pPr>
      <w:r w:rsidRPr="008C12D0">
        <w:rPr>
          <w:rFonts w:ascii="Calibri" w:hAnsi="Calibri"/>
          <w:b/>
        </w:rPr>
        <w:t>Identification</w:t>
      </w:r>
      <w:r w:rsidR="00C80801" w:rsidRPr="008C12D0">
        <w:rPr>
          <w:rFonts w:ascii="Calibri" w:hAnsi="Calibri"/>
          <w:b/>
        </w:rPr>
        <w:t xml:space="preserve"> du marcheur ou de la marcheuse</w:t>
      </w:r>
      <w:r w:rsidR="008C12D0">
        <w:rPr>
          <w:rFonts w:ascii="Calibri" w:hAnsi="Calibri"/>
        </w:rPr>
        <w:t xml:space="preserve"> </w:t>
      </w:r>
    </w:p>
    <w:p w14:paraId="048EA0B5" w14:textId="77777777" w:rsidR="00176C10" w:rsidRPr="00A12D6A" w:rsidRDefault="00176C10" w:rsidP="00A12D6A">
      <w:pPr>
        <w:outlineLvl w:val="0"/>
        <w:rPr>
          <w:rFonts w:ascii="Calibri" w:hAnsi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90"/>
        <w:gridCol w:w="2054"/>
        <w:gridCol w:w="8244"/>
      </w:tblGrid>
      <w:tr w:rsidR="002713A9" w14:paraId="50375CC2" w14:textId="77777777" w:rsidTr="00A12D6A">
        <w:tc>
          <w:tcPr>
            <w:tcW w:w="16488" w:type="dxa"/>
            <w:gridSpan w:val="3"/>
          </w:tcPr>
          <w:p w14:paraId="68E26424" w14:textId="77777777" w:rsidR="002713A9" w:rsidRDefault="002713A9" w:rsidP="00F209DD">
            <w:pPr>
              <w:rPr>
                <w:rFonts w:ascii="Calibri" w:hAnsi="Calibri"/>
              </w:rPr>
            </w:pPr>
            <w:r w:rsidRPr="008C12D0">
              <w:rPr>
                <w:rFonts w:ascii="Calibri" w:hAnsi="Calibri"/>
              </w:rPr>
              <w:t>Prénom et nom</w:t>
            </w:r>
            <w:r>
              <w:rPr>
                <w:rFonts w:ascii="Calibri" w:hAnsi="Calibri"/>
              </w:rPr>
              <w:t> :</w:t>
            </w:r>
          </w:p>
          <w:p w14:paraId="08C6DDCB" w14:textId="0343D62F" w:rsidR="002713A9" w:rsidRDefault="002713A9" w:rsidP="00F209DD">
            <w:pPr>
              <w:rPr>
                <w:rFonts w:ascii="Calibri" w:hAnsi="Calibri"/>
              </w:rPr>
            </w:pPr>
          </w:p>
        </w:tc>
      </w:tr>
      <w:tr w:rsidR="002713A9" w14:paraId="4B0DDDB1" w14:textId="77777777" w:rsidTr="00A12D6A">
        <w:tc>
          <w:tcPr>
            <w:tcW w:w="16488" w:type="dxa"/>
            <w:gridSpan w:val="3"/>
          </w:tcPr>
          <w:p w14:paraId="50289923" w14:textId="77777777" w:rsidR="002713A9" w:rsidRDefault="002713A9" w:rsidP="00F209DD">
            <w:pPr>
              <w:rPr>
                <w:rFonts w:ascii="Calibri" w:hAnsi="Calibri"/>
              </w:rPr>
            </w:pPr>
            <w:r w:rsidRPr="008C12D0">
              <w:rPr>
                <w:rFonts w:ascii="Calibri" w:hAnsi="Calibri"/>
              </w:rPr>
              <w:t>Groupe :</w:t>
            </w:r>
          </w:p>
          <w:p w14:paraId="30B92D5C" w14:textId="3498CD6D" w:rsidR="002713A9" w:rsidRDefault="002713A9" w:rsidP="00F209DD">
            <w:pPr>
              <w:rPr>
                <w:rFonts w:ascii="Calibri" w:hAnsi="Calibri"/>
              </w:rPr>
            </w:pPr>
          </w:p>
        </w:tc>
      </w:tr>
      <w:tr w:rsidR="002713A9" w14:paraId="0820AE42" w14:textId="77777777" w:rsidTr="00A12D6A">
        <w:tc>
          <w:tcPr>
            <w:tcW w:w="6190" w:type="dxa"/>
          </w:tcPr>
          <w:p w14:paraId="4087A84F" w14:textId="77777777" w:rsidR="002713A9" w:rsidRDefault="002713A9" w:rsidP="00F209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Sexe/genre</w:t>
            </w:r>
            <w:r w:rsidRPr="008C12D0">
              <w:rPr>
                <w:rFonts w:ascii="Calibri" w:hAnsi="Calibri"/>
              </w:rPr>
              <w:t xml:space="preserve">: </w:t>
            </w:r>
            <w:r>
              <w:rPr>
                <w:rFonts w:ascii="Calibri" w:hAnsi="Calibri"/>
              </w:rPr>
              <w:tab/>
            </w:r>
          </w:p>
          <w:p w14:paraId="6DFE9CC6" w14:textId="370E60EC" w:rsidR="002713A9" w:rsidRDefault="002713A9" w:rsidP="00F209DD">
            <w:pPr>
              <w:rPr>
                <w:rFonts w:ascii="Calibri" w:hAnsi="Calibri"/>
              </w:rPr>
            </w:pPr>
          </w:p>
        </w:tc>
        <w:tc>
          <w:tcPr>
            <w:tcW w:w="10298" w:type="dxa"/>
            <w:gridSpan w:val="2"/>
          </w:tcPr>
          <w:p w14:paraId="5BD15116" w14:textId="0AF93200" w:rsidR="002713A9" w:rsidRDefault="002713A9" w:rsidP="00F209DD">
            <w:pPr>
              <w:rPr>
                <w:rFonts w:ascii="Calibri" w:hAnsi="Calibri"/>
              </w:rPr>
            </w:pPr>
            <w:r w:rsidRPr="008C12D0">
              <w:rPr>
                <w:rFonts w:ascii="Calibri" w:hAnsi="Calibri"/>
              </w:rPr>
              <w:t>Âge :</w:t>
            </w:r>
          </w:p>
        </w:tc>
      </w:tr>
      <w:tr w:rsidR="002713A9" w14:paraId="2A302BF9" w14:textId="77777777" w:rsidTr="00A12D6A">
        <w:tc>
          <w:tcPr>
            <w:tcW w:w="6190" w:type="dxa"/>
          </w:tcPr>
          <w:p w14:paraId="2F50BB50" w14:textId="77777777" w:rsidR="002713A9" w:rsidRDefault="002713A9" w:rsidP="00F209DD">
            <w:pPr>
              <w:rPr>
                <w:rFonts w:ascii="Calibri" w:hAnsi="Calibri"/>
              </w:rPr>
            </w:pPr>
            <w:r w:rsidRPr="008C12D0">
              <w:rPr>
                <w:rFonts w:ascii="Calibri" w:hAnsi="Calibri"/>
              </w:rPr>
              <w:t>N</w:t>
            </w:r>
            <w:r w:rsidRPr="008C12D0">
              <w:rPr>
                <w:rFonts w:ascii="Calibri" w:hAnsi="Calibri"/>
                <w:vertAlign w:val="superscript"/>
              </w:rPr>
              <w:t>o</w:t>
            </w:r>
            <w:r w:rsidRPr="008C12D0">
              <w:rPr>
                <w:rFonts w:ascii="Calibri" w:hAnsi="Calibri"/>
              </w:rPr>
              <w:t xml:space="preserve"> de tél. :</w:t>
            </w:r>
          </w:p>
          <w:p w14:paraId="68C9D7B7" w14:textId="0FB73D1A" w:rsidR="002713A9" w:rsidRDefault="002713A9" w:rsidP="00F209DD">
            <w:pPr>
              <w:rPr>
                <w:rFonts w:ascii="Calibri" w:hAnsi="Calibri"/>
              </w:rPr>
            </w:pPr>
          </w:p>
        </w:tc>
        <w:tc>
          <w:tcPr>
            <w:tcW w:w="10298" w:type="dxa"/>
            <w:gridSpan w:val="2"/>
          </w:tcPr>
          <w:p w14:paraId="22657B19" w14:textId="4CD51018" w:rsidR="002713A9" w:rsidRDefault="002713A9" w:rsidP="00F209DD">
            <w:pPr>
              <w:rPr>
                <w:rFonts w:ascii="Calibri" w:hAnsi="Calibri"/>
              </w:rPr>
            </w:pPr>
            <w:r w:rsidRPr="008C12D0">
              <w:rPr>
                <w:rFonts w:ascii="Calibri" w:hAnsi="Calibri"/>
              </w:rPr>
              <w:t>Courriel :</w:t>
            </w:r>
          </w:p>
        </w:tc>
      </w:tr>
      <w:tr w:rsidR="002713A9" w14:paraId="6AA22793" w14:textId="77777777" w:rsidTr="00A12D6A">
        <w:tc>
          <w:tcPr>
            <w:tcW w:w="16488" w:type="dxa"/>
            <w:gridSpan w:val="3"/>
          </w:tcPr>
          <w:p w14:paraId="472EB305" w14:textId="77777777" w:rsidR="002713A9" w:rsidRDefault="002713A9" w:rsidP="00F209DD">
            <w:pPr>
              <w:rPr>
                <w:rFonts w:ascii="Calibri" w:hAnsi="Calibri"/>
              </w:rPr>
            </w:pPr>
            <w:r w:rsidRPr="008C12D0">
              <w:rPr>
                <w:rFonts w:ascii="Calibri" w:hAnsi="Calibri"/>
              </w:rPr>
              <w:t>Quartier, ville ou municipalité</w:t>
            </w:r>
            <w:r>
              <w:rPr>
                <w:rFonts w:ascii="Calibri" w:hAnsi="Calibri"/>
              </w:rPr>
              <w:t xml:space="preserve"> (de départ)</w:t>
            </w:r>
            <w:r w:rsidRPr="008C12D0">
              <w:rPr>
                <w:rFonts w:ascii="Calibri" w:hAnsi="Calibri"/>
              </w:rPr>
              <w:t> :</w:t>
            </w:r>
          </w:p>
          <w:p w14:paraId="3351F7F4" w14:textId="7CABA731" w:rsidR="002713A9" w:rsidRDefault="002713A9" w:rsidP="00F209DD">
            <w:pPr>
              <w:rPr>
                <w:rFonts w:ascii="Calibri" w:hAnsi="Calibri"/>
              </w:rPr>
            </w:pPr>
          </w:p>
        </w:tc>
      </w:tr>
      <w:tr w:rsidR="00A12D6A" w14:paraId="1D59D4AF" w14:textId="77777777" w:rsidTr="005337AC">
        <w:tc>
          <w:tcPr>
            <w:tcW w:w="8244" w:type="dxa"/>
            <w:gridSpan w:val="2"/>
          </w:tcPr>
          <w:p w14:paraId="6CA96391" w14:textId="77777777" w:rsidR="00A12D6A" w:rsidRDefault="00A12D6A" w:rsidP="002713A9">
            <w:pPr>
              <w:rPr>
                <w:rFonts w:ascii="Calibri" w:hAnsi="Calibri"/>
              </w:rPr>
            </w:pPr>
            <w:r w:rsidRPr="008C12D0">
              <w:rPr>
                <w:rFonts w:ascii="Calibri" w:hAnsi="Calibri"/>
              </w:rPr>
              <w:t xml:space="preserve">Avez-vous des allergies?  </w:t>
            </w:r>
            <w:r w:rsidRPr="008C12D0">
              <w:rPr>
                <w:rFonts w:ascii="Calibri" w:hAnsi="Calibri"/>
              </w:rPr>
              <w:sym w:font="Monotype Sorts" w:char="F06F"/>
            </w:r>
            <w:r w:rsidRPr="008C12D0">
              <w:rPr>
                <w:rFonts w:ascii="Calibri" w:hAnsi="Calibri"/>
              </w:rPr>
              <w:t xml:space="preserve"> oui   </w:t>
            </w:r>
            <w:r w:rsidRPr="008C12D0">
              <w:rPr>
                <w:rFonts w:ascii="Calibri" w:hAnsi="Calibri"/>
              </w:rPr>
              <w:sym w:font="Monotype Sorts" w:char="F06F"/>
            </w:r>
            <w:r>
              <w:rPr>
                <w:rFonts w:ascii="Calibri" w:hAnsi="Calibri"/>
              </w:rPr>
              <w:t xml:space="preserve"> non  </w:t>
            </w:r>
            <w:r w:rsidRPr="008C12D0">
              <w:rPr>
                <w:rFonts w:ascii="Calibri" w:hAnsi="Calibri"/>
              </w:rPr>
              <w:t xml:space="preserve">Si oui, lesquelles? </w:t>
            </w:r>
          </w:p>
        </w:tc>
        <w:tc>
          <w:tcPr>
            <w:tcW w:w="8244" w:type="dxa"/>
          </w:tcPr>
          <w:p w14:paraId="39418E32" w14:textId="77777777" w:rsidR="00E46F91" w:rsidRDefault="00A12D6A" w:rsidP="00A12D6A">
            <w:pPr>
              <w:rPr>
                <w:rFonts w:ascii="Calibri" w:hAnsi="Calibri"/>
              </w:rPr>
            </w:pPr>
            <w:r w:rsidRPr="008C12D0">
              <w:rPr>
                <w:rFonts w:ascii="Calibri" w:hAnsi="Calibri"/>
              </w:rPr>
              <w:t xml:space="preserve">Avez-vous des contraintes alimentaires?  </w:t>
            </w:r>
          </w:p>
          <w:p w14:paraId="32485E63" w14:textId="5D0FFDA1" w:rsidR="00A12D6A" w:rsidRDefault="00A12D6A" w:rsidP="002713A9">
            <w:pPr>
              <w:rPr>
                <w:rFonts w:ascii="Calibri" w:hAnsi="Calibri"/>
              </w:rPr>
            </w:pPr>
            <w:r w:rsidRPr="008C12D0">
              <w:rPr>
                <w:rFonts w:ascii="Calibri" w:hAnsi="Calibri"/>
              </w:rPr>
              <w:sym w:font="Monotype Sorts" w:char="F06F"/>
            </w:r>
            <w:r>
              <w:rPr>
                <w:rFonts w:ascii="Calibri" w:hAnsi="Calibri"/>
              </w:rPr>
              <w:t xml:space="preserve"> végétarisme</w:t>
            </w:r>
            <w:r w:rsidRPr="008C12D0">
              <w:rPr>
                <w:rFonts w:ascii="Calibri" w:hAnsi="Calibri"/>
              </w:rPr>
              <w:t xml:space="preserve">   </w:t>
            </w:r>
            <w:r w:rsidRPr="008C12D0">
              <w:rPr>
                <w:rFonts w:ascii="Calibri" w:hAnsi="Calibri"/>
              </w:rPr>
              <w:sym w:font="Monotype Sorts" w:char="F06F"/>
            </w:r>
            <w:r>
              <w:rPr>
                <w:rFonts w:ascii="Calibri" w:hAnsi="Calibri"/>
              </w:rPr>
              <w:t xml:space="preserve"> véganisme </w:t>
            </w:r>
            <w:r w:rsidRPr="008C12D0">
              <w:rPr>
                <w:rFonts w:ascii="Calibri" w:hAnsi="Calibri"/>
              </w:rPr>
              <w:t xml:space="preserve">  </w:t>
            </w:r>
            <w:r w:rsidR="002A610A" w:rsidRPr="008C12D0">
              <w:rPr>
                <w:rFonts w:ascii="Calibri" w:hAnsi="Calibri"/>
              </w:rPr>
              <w:sym w:font="Monotype Sorts" w:char="F06F"/>
            </w:r>
            <w:r w:rsidR="002A610A">
              <w:rPr>
                <w:rFonts w:ascii="Calibri" w:hAnsi="Calibri"/>
              </w:rPr>
              <w:t xml:space="preserve"> halal</w:t>
            </w:r>
            <w:r w:rsidR="00E46F91">
              <w:rPr>
                <w:rFonts w:ascii="Calibri" w:hAnsi="Calibri"/>
              </w:rPr>
              <w:t xml:space="preserve">   </w:t>
            </w:r>
            <w:r w:rsidR="00E46F91" w:rsidRPr="008C12D0">
              <w:rPr>
                <w:rFonts w:ascii="Calibri" w:hAnsi="Calibri"/>
              </w:rPr>
              <w:sym w:font="Monotype Sorts" w:char="F06F"/>
            </w:r>
            <w:r w:rsidR="00E46F91">
              <w:rPr>
                <w:rFonts w:ascii="Calibri" w:hAnsi="Calibri"/>
              </w:rPr>
              <w:t xml:space="preserve"> autres : </w:t>
            </w:r>
          </w:p>
        </w:tc>
      </w:tr>
      <w:tr w:rsidR="002713A9" w14:paraId="0D1F070D" w14:textId="77777777" w:rsidTr="00A12D6A">
        <w:tc>
          <w:tcPr>
            <w:tcW w:w="16488" w:type="dxa"/>
            <w:gridSpan w:val="3"/>
          </w:tcPr>
          <w:p w14:paraId="76F99E03" w14:textId="161F11E5" w:rsidR="002713A9" w:rsidRDefault="002713A9" w:rsidP="00F209DD">
            <w:pPr>
              <w:rPr>
                <w:rFonts w:ascii="Calibri" w:hAnsi="Calibri"/>
              </w:rPr>
            </w:pPr>
            <w:r w:rsidRPr="008C12D0">
              <w:rPr>
                <w:rFonts w:ascii="Calibri" w:hAnsi="Calibri"/>
              </w:rPr>
              <w:t>Avez-vous des problèmes de santé</w:t>
            </w:r>
            <w:r w:rsidR="002C7262">
              <w:rPr>
                <w:rFonts w:ascii="Calibri" w:hAnsi="Calibri"/>
              </w:rPr>
              <w:t xml:space="preserve"> ou une limitation fonctionnelle</w:t>
            </w:r>
            <w:r w:rsidRPr="008C12D0">
              <w:rPr>
                <w:rFonts w:ascii="Calibri" w:hAnsi="Calibri"/>
              </w:rPr>
              <w:t xml:space="preserve">?  </w:t>
            </w:r>
            <w:r w:rsidRPr="008C12D0">
              <w:rPr>
                <w:rFonts w:ascii="Calibri" w:hAnsi="Calibri"/>
              </w:rPr>
              <w:sym w:font="Monotype Sorts" w:char="F06F"/>
            </w:r>
            <w:r w:rsidRPr="008C12D0">
              <w:rPr>
                <w:rFonts w:ascii="Calibri" w:hAnsi="Calibri"/>
              </w:rPr>
              <w:t xml:space="preserve"> oui   </w:t>
            </w:r>
            <w:r w:rsidRPr="008C12D0">
              <w:rPr>
                <w:rFonts w:ascii="Calibri" w:hAnsi="Calibri"/>
              </w:rPr>
              <w:sym w:font="Monotype Sorts" w:char="F06F"/>
            </w:r>
            <w:r w:rsidRPr="008C12D0">
              <w:rPr>
                <w:rFonts w:ascii="Calibri" w:hAnsi="Calibri"/>
              </w:rPr>
              <w:t xml:space="preserve"> non    Si oui, lesquels? </w:t>
            </w:r>
          </w:p>
          <w:p w14:paraId="6490411E" w14:textId="51F50324" w:rsidR="002713A9" w:rsidRDefault="002713A9" w:rsidP="00F209DD">
            <w:pPr>
              <w:rPr>
                <w:rFonts w:ascii="Calibri" w:hAnsi="Calibri"/>
              </w:rPr>
            </w:pPr>
          </w:p>
        </w:tc>
      </w:tr>
      <w:tr w:rsidR="002713A9" w14:paraId="3C79FF29" w14:textId="77777777" w:rsidTr="00A12D6A">
        <w:tc>
          <w:tcPr>
            <w:tcW w:w="16488" w:type="dxa"/>
            <w:gridSpan w:val="3"/>
          </w:tcPr>
          <w:p w14:paraId="484FBADA" w14:textId="49629CE5" w:rsidR="002C7262" w:rsidRDefault="00A12D6A" w:rsidP="005337A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Êtes-vous en mesure de </w:t>
            </w:r>
            <w:r w:rsidR="002C7262">
              <w:rPr>
                <w:rFonts w:ascii="Calibri" w:hAnsi="Calibri"/>
              </w:rPr>
              <w:t>vous déplacer</w:t>
            </w:r>
            <w:r>
              <w:rPr>
                <w:rFonts w:ascii="Calibri" w:hAnsi="Calibri"/>
              </w:rPr>
              <w:t xml:space="preserve"> de 15 à 25 km (avec des pauses)? </w:t>
            </w:r>
            <w:r w:rsidR="002C7262">
              <w:rPr>
                <w:rFonts w:ascii="Calibri" w:hAnsi="Calibri"/>
              </w:rPr>
              <w:t xml:space="preserve"> </w:t>
            </w:r>
            <w:r w:rsidR="002C7262" w:rsidRPr="008C12D0">
              <w:rPr>
                <w:rFonts w:ascii="Calibri" w:hAnsi="Calibri"/>
              </w:rPr>
              <w:sym w:font="Monotype Sorts" w:char="F06F"/>
            </w:r>
            <w:r w:rsidR="002C7262" w:rsidRPr="008C12D0">
              <w:rPr>
                <w:rFonts w:ascii="Calibri" w:hAnsi="Calibri"/>
              </w:rPr>
              <w:t xml:space="preserve"> oui   </w:t>
            </w:r>
            <w:r w:rsidR="002C7262" w:rsidRPr="008C12D0">
              <w:rPr>
                <w:rFonts w:ascii="Calibri" w:hAnsi="Calibri"/>
              </w:rPr>
              <w:sym w:font="Monotype Sorts" w:char="F06F"/>
            </w:r>
            <w:r w:rsidR="002C7262">
              <w:rPr>
                <w:rFonts w:ascii="Calibri" w:hAnsi="Calibri"/>
              </w:rPr>
              <w:t xml:space="preserve"> non  </w:t>
            </w:r>
          </w:p>
          <w:p w14:paraId="612FD04D" w14:textId="35C0251F" w:rsidR="002713A9" w:rsidRDefault="002713A9" w:rsidP="005337A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Pensez-vous avoir besoin de compléter une partie de l’itinéraire dans une voiture?  </w:t>
            </w:r>
            <w:r w:rsidRPr="008C12D0">
              <w:rPr>
                <w:rFonts w:ascii="Calibri" w:hAnsi="Calibri"/>
              </w:rPr>
              <w:sym w:font="Monotype Sorts" w:char="F06F"/>
            </w:r>
            <w:r w:rsidRPr="008C12D0">
              <w:rPr>
                <w:rFonts w:ascii="Calibri" w:hAnsi="Calibri"/>
              </w:rPr>
              <w:t xml:space="preserve"> oui   </w:t>
            </w:r>
            <w:r w:rsidRPr="008C12D0">
              <w:rPr>
                <w:rFonts w:ascii="Calibri" w:hAnsi="Calibri"/>
              </w:rPr>
              <w:sym w:font="Monotype Sorts" w:char="F06F"/>
            </w:r>
            <w:r>
              <w:rPr>
                <w:rFonts w:ascii="Calibri" w:hAnsi="Calibri"/>
              </w:rPr>
              <w:t xml:space="preserve"> non  </w:t>
            </w:r>
          </w:p>
          <w:p w14:paraId="726C36AA" w14:textId="518E80A4" w:rsidR="002713A9" w:rsidRDefault="002713A9" w:rsidP="005337AC">
            <w:pPr>
              <w:rPr>
                <w:rFonts w:ascii="Calibri" w:hAnsi="Calibri"/>
              </w:rPr>
            </w:pPr>
          </w:p>
        </w:tc>
      </w:tr>
      <w:tr w:rsidR="002713A9" w14:paraId="6B5E3049" w14:textId="77777777" w:rsidTr="00A12D6A">
        <w:tc>
          <w:tcPr>
            <w:tcW w:w="6190" w:type="dxa"/>
          </w:tcPr>
          <w:p w14:paraId="0256F384" w14:textId="77777777" w:rsidR="002713A9" w:rsidRDefault="002713A9" w:rsidP="005337AC">
            <w:pPr>
              <w:rPr>
                <w:rFonts w:ascii="Calibri" w:hAnsi="Calibri"/>
              </w:rPr>
            </w:pPr>
            <w:r w:rsidRPr="008C12D0">
              <w:rPr>
                <w:rFonts w:ascii="Calibri" w:hAnsi="Calibri"/>
              </w:rPr>
              <w:t>Personne à contacter en cas d’urg</w:t>
            </w:r>
            <w:r>
              <w:rPr>
                <w:rFonts w:ascii="Calibri" w:hAnsi="Calibri"/>
              </w:rPr>
              <w:t>ence :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</w:p>
          <w:p w14:paraId="2F3E94D9" w14:textId="60E6E728" w:rsidR="002713A9" w:rsidRDefault="002713A9" w:rsidP="005337AC">
            <w:pPr>
              <w:rPr>
                <w:rFonts w:ascii="Calibri" w:hAnsi="Calibri"/>
              </w:rPr>
            </w:pPr>
          </w:p>
        </w:tc>
        <w:tc>
          <w:tcPr>
            <w:tcW w:w="10298" w:type="dxa"/>
            <w:gridSpan w:val="2"/>
          </w:tcPr>
          <w:p w14:paraId="0EE11137" w14:textId="1966571A" w:rsidR="002713A9" w:rsidRDefault="002713A9" w:rsidP="005337AC">
            <w:pPr>
              <w:rPr>
                <w:rFonts w:ascii="Calibri" w:hAnsi="Calibri"/>
              </w:rPr>
            </w:pPr>
            <w:r w:rsidRPr="008C12D0">
              <w:rPr>
                <w:rFonts w:ascii="Calibri" w:hAnsi="Calibri"/>
              </w:rPr>
              <w:t>Son n</w:t>
            </w:r>
            <w:r w:rsidRPr="008C12D0">
              <w:rPr>
                <w:rFonts w:ascii="Calibri" w:hAnsi="Calibri"/>
                <w:vertAlign w:val="superscript"/>
              </w:rPr>
              <w:t>o</w:t>
            </w:r>
            <w:r w:rsidRPr="008C12D0">
              <w:rPr>
                <w:rFonts w:ascii="Calibri" w:hAnsi="Calibri"/>
              </w:rPr>
              <w:t xml:space="preserve"> de téléphone</w:t>
            </w:r>
            <w:r w:rsidR="00E46F91">
              <w:rPr>
                <w:rFonts w:ascii="Calibri" w:hAnsi="Calibri"/>
              </w:rPr>
              <w:t> :</w:t>
            </w:r>
          </w:p>
        </w:tc>
      </w:tr>
    </w:tbl>
    <w:p w14:paraId="7282ACC5" w14:textId="77777777" w:rsidR="002713A9" w:rsidRPr="008C12D0" w:rsidRDefault="002713A9" w:rsidP="00F209DD">
      <w:pPr>
        <w:rPr>
          <w:rFonts w:ascii="Calibri" w:hAnsi="Calibri"/>
        </w:rPr>
      </w:pPr>
    </w:p>
    <w:p w14:paraId="659CABDA" w14:textId="77777777" w:rsidR="00F209DD" w:rsidRPr="008C12D0" w:rsidRDefault="00F209DD" w:rsidP="00A115E1">
      <w:pPr>
        <w:outlineLvl w:val="0"/>
        <w:rPr>
          <w:rFonts w:ascii="Calibri" w:hAnsi="Calibri"/>
          <w:b/>
        </w:rPr>
      </w:pPr>
      <w:r w:rsidRPr="008C12D0">
        <w:rPr>
          <w:rFonts w:ascii="Calibri" w:hAnsi="Calibri"/>
          <w:b/>
        </w:rPr>
        <w:t>Participation</w:t>
      </w:r>
    </w:p>
    <w:p w14:paraId="4679B14C" w14:textId="1F513E21" w:rsidR="00F209DD" w:rsidRPr="008C12D0" w:rsidRDefault="00F209DD" w:rsidP="00F209DD">
      <w:pPr>
        <w:rPr>
          <w:rFonts w:ascii="Calibri" w:hAnsi="Calibri"/>
        </w:rPr>
      </w:pPr>
      <w:r w:rsidRPr="008C12D0">
        <w:rPr>
          <w:rFonts w:ascii="Calibri" w:hAnsi="Calibri"/>
        </w:rPr>
        <w:t xml:space="preserve">La marche de déroulera du 2 au 29 septembre 2018. Vous pouvez vous inscrire pour une journée, plusieurs jours ou la marche en entier. </w:t>
      </w:r>
      <w:r w:rsidR="00F17FC6">
        <w:rPr>
          <w:rFonts w:ascii="Calibri" w:hAnsi="Calibri"/>
        </w:rPr>
        <w:t>Veuillez indiquer vos préférences dans le document d’inscription en fonction de l’itinéraire.</w:t>
      </w:r>
      <w:r w:rsidRPr="008C12D0">
        <w:rPr>
          <w:rFonts w:ascii="Calibri" w:hAnsi="Calibri"/>
        </w:rPr>
        <w:t xml:space="preserve"> Nous allons essayer d’accommoder en fonction des préférences, mais devons également prendre en compte les enjeux de transport</w:t>
      </w:r>
      <w:r w:rsidR="00E46F91">
        <w:rPr>
          <w:rFonts w:ascii="Calibri" w:hAnsi="Calibri"/>
        </w:rPr>
        <w:t>, d’hébergement</w:t>
      </w:r>
      <w:r w:rsidRPr="008C12D0">
        <w:rPr>
          <w:rFonts w:ascii="Calibri" w:hAnsi="Calibri"/>
        </w:rPr>
        <w:t xml:space="preserve"> et </w:t>
      </w:r>
      <w:r w:rsidR="00F17FC6">
        <w:rPr>
          <w:rFonts w:ascii="Calibri" w:hAnsi="Calibri"/>
        </w:rPr>
        <w:t xml:space="preserve">de </w:t>
      </w:r>
      <w:r w:rsidRPr="008C12D0">
        <w:rPr>
          <w:rFonts w:ascii="Calibri" w:hAnsi="Calibri"/>
        </w:rPr>
        <w:t>logistique.</w:t>
      </w:r>
    </w:p>
    <w:p w14:paraId="4593880D" w14:textId="77777777" w:rsidR="00F209DD" w:rsidRPr="008C12D0" w:rsidRDefault="00F209DD" w:rsidP="00F209DD">
      <w:pPr>
        <w:rPr>
          <w:rFonts w:ascii="Calibri" w:hAnsi="Calibri"/>
        </w:rPr>
      </w:pPr>
    </w:p>
    <w:p w14:paraId="25E2EBAB" w14:textId="4CDE1489" w:rsidR="00F209DD" w:rsidRPr="008C12D0" w:rsidRDefault="00964830" w:rsidP="00A115E1">
      <w:pPr>
        <w:outlineLvl w:val="0"/>
        <w:rPr>
          <w:rFonts w:ascii="Calibri" w:hAnsi="Calibri"/>
        </w:rPr>
      </w:pPr>
      <w:r w:rsidRPr="008C12D0">
        <w:rPr>
          <w:rFonts w:ascii="Calibri" w:hAnsi="Calibri"/>
        </w:rPr>
        <w:sym w:font="Monotype Sorts" w:char="F06F"/>
      </w:r>
      <w:r>
        <w:rPr>
          <w:rFonts w:ascii="Calibri" w:hAnsi="Calibri"/>
        </w:rPr>
        <w:t xml:space="preserve">  </w:t>
      </w:r>
      <w:r w:rsidR="00F209DD" w:rsidRPr="008C12D0">
        <w:rPr>
          <w:rFonts w:ascii="Calibri" w:hAnsi="Calibri"/>
        </w:rPr>
        <w:t>Je désire pa</w:t>
      </w:r>
      <w:r>
        <w:rPr>
          <w:rFonts w:ascii="Calibri" w:hAnsi="Calibri"/>
        </w:rPr>
        <w:t xml:space="preserve">rticiper à la </w:t>
      </w:r>
      <w:r w:rsidRPr="004B5244">
        <w:rPr>
          <w:rFonts w:ascii="Calibri" w:hAnsi="Calibri"/>
          <w:b/>
        </w:rPr>
        <w:t>marche en entier</w:t>
      </w:r>
      <w:r>
        <w:rPr>
          <w:rFonts w:ascii="Calibri" w:hAnsi="Calibri"/>
        </w:rPr>
        <w:t>.</w:t>
      </w:r>
    </w:p>
    <w:p w14:paraId="1AFDDDEA" w14:textId="4AE8174F" w:rsidR="00176C10" w:rsidRDefault="00176C10" w:rsidP="00176C10">
      <w:pPr>
        <w:rPr>
          <w:rFonts w:ascii="Calibri" w:hAnsi="Calibri"/>
        </w:rPr>
      </w:pPr>
      <w:r w:rsidRPr="008C12D0">
        <w:rPr>
          <w:rFonts w:ascii="Calibri" w:hAnsi="Calibri"/>
        </w:rPr>
        <w:sym w:font="Monotype Sorts" w:char="F06F"/>
      </w:r>
      <w:r>
        <w:rPr>
          <w:rFonts w:ascii="Calibri" w:hAnsi="Calibri"/>
        </w:rPr>
        <w:t xml:space="preserve">  </w:t>
      </w:r>
      <w:r w:rsidRPr="008C12D0">
        <w:rPr>
          <w:rFonts w:ascii="Calibri" w:hAnsi="Calibri"/>
        </w:rPr>
        <w:t xml:space="preserve">Je désire participer à </w:t>
      </w:r>
      <w:r w:rsidRPr="004B5244">
        <w:rPr>
          <w:rFonts w:ascii="Calibri" w:hAnsi="Calibri"/>
          <w:b/>
        </w:rPr>
        <w:t>1 journée</w:t>
      </w:r>
      <w:r>
        <w:rPr>
          <w:rFonts w:ascii="Calibri" w:hAnsi="Calibri"/>
        </w:rPr>
        <w:t xml:space="preserve"> de</w:t>
      </w:r>
      <w:r w:rsidR="00E46F91">
        <w:rPr>
          <w:rFonts w:ascii="Calibri" w:hAnsi="Calibri"/>
        </w:rPr>
        <w:t xml:space="preserve"> la march</w:t>
      </w:r>
      <w:r w:rsidR="005C4360">
        <w:rPr>
          <w:rFonts w:ascii="Calibri" w:hAnsi="Calibri"/>
        </w:rPr>
        <w:t>e : le _____</w:t>
      </w:r>
      <w:r w:rsidR="00E46F91">
        <w:rPr>
          <w:rFonts w:ascii="Calibri" w:hAnsi="Calibri"/>
        </w:rPr>
        <w:t xml:space="preserve"> septembre (SVP. </w:t>
      </w:r>
      <w:r>
        <w:rPr>
          <w:rFonts w:ascii="Calibri" w:hAnsi="Calibri"/>
        </w:rPr>
        <w:t>Iden</w:t>
      </w:r>
      <w:r w:rsidR="004B5244">
        <w:rPr>
          <w:rFonts w:ascii="Calibri" w:hAnsi="Calibri"/>
        </w:rPr>
        <w:t>tifiez le tronçon dans la liste.</w:t>
      </w:r>
      <w:r w:rsidR="00E46F91">
        <w:rPr>
          <w:rFonts w:ascii="Calibri" w:hAnsi="Calibri"/>
        </w:rPr>
        <w:t>)</w:t>
      </w:r>
    </w:p>
    <w:p w14:paraId="59DD829A" w14:textId="72963A76" w:rsidR="008C12D0" w:rsidRDefault="00964830" w:rsidP="00F209DD">
      <w:pPr>
        <w:rPr>
          <w:rFonts w:ascii="Calibri" w:hAnsi="Calibri"/>
        </w:rPr>
      </w:pPr>
      <w:r w:rsidRPr="008C12D0">
        <w:rPr>
          <w:rFonts w:ascii="Calibri" w:hAnsi="Calibri"/>
        </w:rPr>
        <w:sym w:font="Monotype Sorts" w:char="F06F"/>
      </w:r>
      <w:r>
        <w:rPr>
          <w:rFonts w:ascii="Calibri" w:hAnsi="Calibri"/>
        </w:rPr>
        <w:t xml:space="preserve">  </w:t>
      </w:r>
      <w:r w:rsidR="008C12D0" w:rsidRPr="008C12D0">
        <w:rPr>
          <w:rFonts w:ascii="Calibri" w:hAnsi="Calibri"/>
        </w:rPr>
        <w:t>Je désire participer à ___</w:t>
      </w:r>
      <w:r w:rsidR="008C12D0">
        <w:rPr>
          <w:rFonts w:ascii="Calibri" w:hAnsi="Calibri"/>
        </w:rPr>
        <w:t>_</w:t>
      </w:r>
      <w:r w:rsidR="008C12D0" w:rsidRPr="008C12D0">
        <w:rPr>
          <w:rFonts w:ascii="Calibri" w:hAnsi="Calibri"/>
        </w:rPr>
        <w:t xml:space="preserve"> </w:t>
      </w:r>
      <w:r w:rsidR="008C12D0" w:rsidRPr="004B5244">
        <w:rPr>
          <w:rFonts w:ascii="Calibri" w:hAnsi="Calibri"/>
          <w:b/>
        </w:rPr>
        <w:t>jours</w:t>
      </w:r>
      <w:r w:rsidR="005C4360" w:rsidRPr="004B5244">
        <w:rPr>
          <w:rFonts w:ascii="Calibri" w:hAnsi="Calibri"/>
          <w:b/>
        </w:rPr>
        <w:t xml:space="preserve"> consécutifs</w:t>
      </w:r>
      <w:r w:rsidR="008C12D0" w:rsidRPr="008C12D0">
        <w:rPr>
          <w:rFonts w:ascii="Calibri" w:hAnsi="Calibri"/>
        </w:rPr>
        <w:t xml:space="preserve"> de la marche :</w:t>
      </w:r>
      <w:r w:rsidR="00E46F91">
        <w:rPr>
          <w:rFonts w:ascii="Calibri" w:hAnsi="Calibri"/>
        </w:rPr>
        <w:t xml:space="preserve"> du ___</w:t>
      </w:r>
      <w:r w:rsidR="005C4360">
        <w:rPr>
          <w:rFonts w:ascii="Calibri" w:hAnsi="Calibri"/>
        </w:rPr>
        <w:t>__</w:t>
      </w:r>
      <w:r w:rsidR="00E46F91">
        <w:rPr>
          <w:rFonts w:ascii="Calibri" w:hAnsi="Calibri"/>
        </w:rPr>
        <w:t xml:space="preserve">  au ___</w:t>
      </w:r>
      <w:r w:rsidR="005C4360">
        <w:rPr>
          <w:rFonts w:ascii="Calibri" w:hAnsi="Calibri"/>
        </w:rPr>
        <w:t>__</w:t>
      </w:r>
      <w:r w:rsidR="00E46F91">
        <w:rPr>
          <w:rFonts w:ascii="Calibri" w:hAnsi="Calibri"/>
        </w:rPr>
        <w:t xml:space="preserve"> septembre.</w:t>
      </w:r>
      <w:r w:rsidR="008C12D0" w:rsidRPr="008C12D0">
        <w:rPr>
          <w:rFonts w:ascii="Calibri" w:hAnsi="Calibri"/>
        </w:rPr>
        <w:t xml:space="preserve"> </w:t>
      </w:r>
      <w:r w:rsidR="00E46F91">
        <w:rPr>
          <w:rFonts w:ascii="Calibri" w:hAnsi="Calibri"/>
        </w:rPr>
        <w:t>(SVP. Identifiez le</w:t>
      </w:r>
      <w:r w:rsidR="004B5244">
        <w:rPr>
          <w:rFonts w:ascii="Calibri" w:hAnsi="Calibri"/>
        </w:rPr>
        <w:t>s</w:t>
      </w:r>
      <w:r w:rsidR="00E46F91">
        <w:rPr>
          <w:rFonts w:ascii="Calibri" w:hAnsi="Calibri"/>
        </w:rPr>
        <w:t xml:space="preserve"> tronçon dans la liste.)</w:t>
      </w:r>
    </w:p>
    <w:p w14:paraId="63DBF887" w14:textId="44D32098" w:rsidR="002713A9" w:rsidRPr="008C12D0" w:rsidRDefault="00964830" w:rsidP="00E46F91">
      <w:pPr>
        <w:rPr>
          <w:rFonts w:ascii="Calibri" w:hAnsi="Calibri"/>
        </w:rPr>
      </w:pPr>
      <w:r w:rsidRPr="008C12D0">
        <w:rPr>
          <w:rFonts w:ascii="Calibri" w:hAnsi="Calibri"/>
        </w:rPr>
        <w:sym w:font="Monotype Sorts" w:char="F06F"/>
      </w:r>
      <w:r>
        <w:rPr>
          <w:rFonts w:ascii="Calibri" w:hAnsi="Calibri"/>
        </w:rPr>
        <w:t xml:space="preserve">  </w:t>
      </w:r>
      <w:r w:rsidR="002713A9" w:rsidRPr="008C12D0">
        <w:rPr>
          <w:rFonts w:ascii="Calibri" w:hAnsi="Calibri"/>
        </w:rPr>
        <w:t xml:space="preserve">Je désire participer à </w:t>
      </w:r>
      <w:r w:rsidR="005C4360" w:rsidRPr="004B5244">
        <w:rPr>
          <w:rFonts w:ascii="Calibri" w:hAnsi="Calibri"/>
          <w:b/>
        </w:rPr>
        <w:t>plusieurs</w:t>
      </w:r>
      <w:r w:rsidR="002713A9" w:rsidRPr="004B5244">
        <w:rPr>
          <w:rFonts w:ascii="Calibri" w:hAnsi="Calibri"/>
          <w:b/>
        </w:rPr>
        <w:t xml:space="preserve"> jours </w:t>
      </w:r>
      <w:r w:rsidR="002713A9" w:rsidRPr="008C12D0">
        <w:rPr>
          <w:rFonts w:ascii="Calibri" w:hAnsi="Calibri"/>
        </w:rPr>
        <w:t>de la marche</w:t>
      </w:r>
      <w:r w:rsidR="005C4360">
        <w:rPr>
          <w:rFonts w:ascii="Calibri" w:hAnsi="Calibri"/>
        </w:rPr>
        <w:t xml:space="preserve"> (consécutifs ou non)</w:t>
      </w:r>
      <w:r w:rsidR="002713A9" w:rsidRPr="008C12D0">
        <w:rPr>
          <w:rFonts w:ascii="Calibri" w:hAnsi="Calibri"/>
        </w:rPr>
        <w:t xml:space="preserve"> : </w:t>
      </w:r>
      <w:r w:rsidR="00E46F91">
        <w:rPr>
          <w:rFonts w:ascii="Calibri" w:hAnsi="Calibri"/>
        </w:rPr>
        <w:t>Les __________</w:t>
      </w:r>
      <w:r w:rsidR="005C4360">
        <w:rPr>
          <w:rFonts w:ascii="Calibri" w:hAnsi="Calibri"/>
        </w:rPr>
        <w:t>______________</w:t>
      </w:r>
      <w:r w:rsidR="00E46F91">
        <w:rPr>
          <w:rFonts w:ascii="Calibri" w:hAnsi="Calibri"/>
        </w:rPr>
        <w:t xml:space="preserve"> septembre (SVP. Identifiez le</w:t>
      </w:r>
      <w:r w:rsidR="004B5244">
        <w:rPr>
          <w:rFonts w:ascii="Calibri" w:hAnsi="Calibri"/>
        </w:rPr>
        <w:t>s</w:t>
      </w:r>
      <w:r w:rsidR="00E46F91">
        <w:rPr>
          <w:rFonts w:ascii="Calibri" w:hAnsi="Calibri"/>
        </w:rPr>
        <w:t xml:space="preserve"> tronçon dans la liste.)</w:t>
      </w:r>
    </w:p>
    <w:p w14:paraId="41DEFDDD" w14:textId="77777777" w:rsidR="00964830" w:rsidRDefault="00964830" w:rsidP="00F209DD">
      <w:pPr>
        <w:rPr>
          <w:rFonts w:ascii="Calibri" w:hAnsi="Calibri"/>
        </w:rPr>
      </w:pPr>
    </w:p>
    <w:p w14:paraId="6B34AFBA" w14:textId="2B047AD1" w:rsidR="002713A9" w:rsidRDefault="002713A9" w:rsidP="00A115E1">
      <w:pPr>
        <w:outlineLvl w:val="0"/>
        <w:rPr>
          <w:rFonts w:ascii="Calibri" w:hAnsi="Calibri"/>
          <w:b/>
        </w:rPr>
      </w:pPr>
      <w:r w:rsidRPr="002713A9">
        <w:rPr>
          <w:rFonts w:ascii="Calibri" w:hAnsi="Calibri"/>
          <w:b/>
        </w:rPr>
        <w:t>Transport</w:t>
      </w:r>
    </w:p>
    <w:p w14:paraId="7852320C" w14:textId="79FAE17A" w:rsidR="002713A9" w:rsidRDefault="002713A9" w:rsidP="00F209DD">
      <w:pPr>
        <w:rPr>
          <w:rFonts w:ascii="Calibri" w:hAnsi="Calibri"/>
          <w:i/>
        </w:rPr>
      </w:pPr>
      <w:r w:rsidRPr="002713A9">
        <w:rPr>
          <w:rFonts w:ascii="Calibri" w:hAnsi="Calibri"/>
          <w:i/>
        </w:rPr>
        <w:t>Du navettage sera organisé pour permettre aux personnes s’étant déplacées par leur propre moyen de retourne</w:t>
      </w:r>
      <w:r w:rsidR="005004E1">
        <w:rPr>
          <w:rFonts w:ascii="Calibri" w:hAnsi="Calibri"/>
          <w:i/>
        </w:rPr>
        <w:t>r au lieu de départ (par ex.</w:t>
      </w:r>
      <w:r w:rsidRPr="002713A9">
        <w:rPr>
          <w:rFonts w:ascii="Calibri" w:hAnsi="Calibri"/>
          <w:i/>
        </w:rPr>
        <w:t>, pour récupérer une voiture).</w:t>
      </w:r>
    </w:p>
    <w:p w14:paraId="192F3383" w14:textId="77777777" w:rsidR="005004E1" w:rsidRDefault="005004E1" w:rsidP="00F209DD">
      <w:pPr>
        <w:rPr>
          <w:rFonts w:ascii="Calibri" w:hAnsi="Calibri"/>
        </w:rPr>
      </w:pPr>
    </w:p>
    <w:p w14:paraId="53B9C7B4" w14:textId="5D414571" w:rsidR="005004E1" w:rsidRPr="005004E1" w:rsidRDefault="005004E1" w:rsidP="00F209DD">
      <w:pPr>
        <w:rPr>
          <w:rFonts w:ascii="Calibri" w:hAnsi="Calibri"/>
        </w:rPr>
      </w:pPr>
      <w:r w:rsidRPr="008C12D0">
        <w:rPr>
          <w:rFonts w:ascii="Calibri" w:hAnsi="Calibri"/>
        </w:rPr>
        <w:sym w:font="Monotype Sorts" w:char="F06F"/>
      </w:r>
      <w:r>
        <w:rPr>
          <w:rFonts w:ascii="Calibri" w:hAnsi="Calibri"/>
        </w:rPr>
        <w:t xml:space="preserve">  J’ai besoin de transport adapté car j’utilise un fauteuil manuel </w:t>
      </w:r>
      <w:r w:rsidRPr="008C12D0">
        <w:rPr>
          <w:rFonts w:ascii="Calibri" w:hAnsi="Calibri"/>
        </w:rPr>
        <w:sym w:font="Monotype Sorts" w:char="F06F"/>
      </w:r>
      <w:r>
        <w:rPr>
          <w:rFonts w:ascii="Calibri" w:hAnsi="Calibri"/>
        </w:rPr>
        <w:t xml:space="preserve">, un fauteuil motorisé </w:t>
      </w:r>
      <w:r w:rsidRPr="008C12D0">
        <w:rPr>
          <w:rFonts w:ascii="Calibri" w:hAnsi="Calibri"/>
        </w:rPr>
        <w:sym w:font="Monotype Sorts" w:char="F06F"/>
      </w:r>
      <w:r>
        <w:rPr>
          <w:rFonts w:ascii="Calibri" w:hAnsi="Calibri"/>
        </w:rPr>
        <w:t xml:space="preserve"> ou un triporteur </w:t>
      </w:r>
      <w:r w:rsidRPr="008C12D0">
        <w:rPr>
          <w:rFonts w:ascii="Calibri" w:hAnsi="Calibri"/>
        </w:rPr>
        <w:sym w:font="Monotype Sorts" w:char="F06F"/>
      </w:r>
      <w:r>
        <w:rPr>
          <w:rFonts w:ascii="Calibri" w:hAnsi="Calibri"/>
        </w:rPr>
        <w:t xml:space="preserve">. </w:t>
      </w:r>
    </w:p>
    <w:p w14:paraId="70507675" w14:textId="016AE9AF" w:rsidR="002713A9" w:rsidRPr="005337AC" w:rsidRDefault="005337AC" w:rsidP="00F209DD">
      <w:pPr>
        <w:rPr>
          <w:rFonts w:ascii="Calibri" w:hAnsi="Calibri"/>
        </w:rPr>
      </w:pPr>
      <w:r w:rsidRPr="008C12D0">
        <w:rPr>
          <w:rFonts w:ascii="Calibri" w:hAnsi="Calibri"/>
        </w:rPr>
        <w:sym w:font="Monotype Sorts" w:char="F06F"/>
      </w:r>
      <w:r>
        <w:rPr>
          <w:rFonts w:ascii="Calibri" w:hAnsi="Calibri"/>
        </w:rPr>
        <w:t xml:space="preserve">  </w:t>
      </w:r>
      <w:r w:rsidRPr="005337AC">
        <w:rPr>
          <w:rFonts w:ascii="Calibri" w:hAnsi="Calibri"/>
        </w:rPr>
        <w:t>Je possède</w:t>
      </w:r>
      <w:r>
        <w:rPr>
          <w:rFonts w:ascii="Calibri" w:hAnsi="Calibri"/>
        </w:rPr>
        <w:t xml:space="preserve"> un permis de conduire et je serais disponible pour aider au transport.</w:t>
      </w:r>
    </w:p>
    <w:p w14:paraId="22D3AA5B" w14:textId="074D30BA" w:rsidR="005337AC" w:rsidRDefault="005337AC" w:rsidP="00F209DD">
      <w:pPr>
        <w:rPr>
          <w:rFonts w:ascii="Calibri" w:hAnsi="Calibri"/>
        </w:rPr>
      </w:pPr>
      <w:r w:rsidRPr="008C12D0">
        <w:rPr>
          <w:rFonts w:ascii="Calibri" w:hAnsi="Calibri"/>
        </w:rPr>
        <w:sym w:font="Monotype Sorts" w:char="F06F"/>
      </w:r>
      <w:r>
        <w:rPr>
          <w:rFonts w:ascii="Calibri" w:hAnsi="Calibri"/>
        </w:rPr>
        <w:t xml:space="preserve">  Je possède une voiture et je serais disponible pour aider au transport.</w:t>
      </w:r>
    </w:p>
    <w:p w14:paraId="5F4667AF" w14:textId="4FB4706E" w:rsidR="002713A9" w:rsidRPr="005337AC" w:rsidRDefault="005337AC" w:rsidP="00F209DD">
      <w:pPr>
        <w:rPr>
          <w:rFonts w:ascii="Calibri" w:hAnsi="Calibri"/>
          <w:i/>
        </w:rPr>
      </w:pPr>
      <w:r w:rsidRPr="008C12D0">
        <w:rPr>
          <w:rFonts w:ascii="Calibri" w:hAnsi="Calibri"/>
        </w:rPr>
        <w:sym w:font="Monotype Sorts" w:char="F06F"/>
      </w:r>
      <w:r>
        <w:rPr>
          <w:rFonts w:ascii="Calibri" w:hAnsi="Calibri"/>
        </w:rPr>
        <w:t xml:space="preserve">  J’assurerai mon propre transport (seulE ou avec mon groupe) pour me</w:t>
      </w:r>
      <w:r w:rsidR="00F17FC6">
        <w:rPr>
          <w:rFonts w:ascii="Calibri" w:hAnsi="Calibri"/>
        </w:rPr>
        <w:t xml:space="preserve"> rendre </w:t>
      </w:r>
      <w:r>
        <w:rPr>
          <w:rFonts w:ascii="Calibri" w:hAnsi="Calibri"/>
        </w:rPr>
        <w:t>au</w:t>
      </w:r>
      <w:r w:rsidR="002713A9">
        <w:rPr>
          <w:rFonts w:ascii="Calibri" w:hAnsi="Calibri"/>
        </w:rPr>
        <w:t xml:space="preserve"> lieu de départ</w:t>
      </w:r>
      <w:r w:rsidR="00F17FC6">
        <w:rPr>
          <w:rFonts w:ascii="Calibri" w:hAnsi="Calibri"/>
        </w:rPr>
        <w:t xml:space="preserve"> (au début de votre marche)</w:t>
      </w:r>
      <w:r w:rsidR="002713A9">
        <w:rPr>
          <w:rFonts w:ascii="Calibri" w:hAnsi="Calibri"/>
        </w:rPr>
        <w:t xml:space="preserve"> et pour revenir de </w:t>
      </w:r>
      <w:r>
        <w:rPr>
          <w:rFonts w:ascii="Calibri" w:hAnsi="Calibri"/>
        </w:rPr>
        <w:t>la</w:t>
      </w:r>
      <w:r w:rsidR="00E46F91">
        <w:rPr>
          <w:rFonts w:ascii="Calibri" w:hAnsi="Calibri"/>
        </w:rPr>
        <w:t xml:space="preserve"> </w:t>
      </w:r>
      <w:r w:rsidR="002713A9">
        <w:rPr>
          <w:rFonts w:ascii="Calibri" w:hAnsi="Calibri"/>
        </w:rPr>
        <w:t>destination d’arrivée</w:t>
      </w:r>
      <w:r w:rsidR="00F17FC6">
        <w:rPr>
          <w:rFonts w:ascii="Calibri" w:hAnsi="Calibri"/>
        </w:rPr>
        <w:t xml:space="preserve"> (à la fin de votre </w:t>
      </w:r>
      <w:r w:rsidR="00E46F91">
        <w:rPr>
          <w:rFonts w:ascii="Calibri" w:hAnsi="Calibri"/>
        </w:rPr>
        <w:t>parcours dans la marche</w:t>
      </w:r>
      <w:r w:rsidR="00F17FC6">
        <w:rPr>
          <w:rFonts w:ascii="Calibri" w:hAnsi="Calibri"/>
        </w:rPr>
        <w:t>)</w:t>
      </w:r>
      <w:r>
        <w:rPr>
          <w:rFonts w:ascii="Calibri" w:hAnsi="Calibri"/>
        </w:rPr>
        <w:t>.</w:t>
      </w:r>
    </w:p>
    <w:p w14:paraId="40913B4F" w14:textId="4E0C1B60" w:rsidR="008C12D0" w:rsidRDefault="008C12D0" w:rsidP="00F209DD">
      <w:pPr>
        <w:rPr>
          <w:rFonts w:ascii="Calibri" w:hAnsi="Calibri"/>
        </w:rPr>
      </w:pPr>
    </w:p>
    <w:p w14:paraId="7EBF8CB5" w14:textId="77777777" w:rsidR="00176C10" w:rsidRPr="008C12D0" w:rsidRDefault="00176C10" w:rsidP="00176C10">
      <w:pPr>
        <w:outlineLvl w:val="0"/>
        <w:rPr>
          <w:rFonts w:ascii="Calibri" w:hAnsi="Calibri"/>
          <w:b/>
        </w:rPr>
      </w:pPr>
      <w:r>
        <w:rPr>
          <w:rFonts w:ascii="Calibri" w:hAnsi="Calibri"/>
          <w:b/>
        </w:rPr>
        <w:t>Camping</w:t>
      </w:r>
    </w:p>
    <w:p w14:paraId="1585F810" w14:textId="501E27ED" w:rsidR="00176C10" w:rsidRDefault="00176C10" w:rsidP="00176C10">
      <w:pPr>
        <w:rPr>
          <w:rFonts w:ascii="Calibri" w:hAnsi="Calibri"/>
        </w:rPr>
      </w:pPr>
      <w:r w:rsidRPr="008C12D0">
        <w:rPr>
          <w:rFonts w:ascii="Calibri" w:hAnsi="Calibri"/>
        </w:rPr>
        <w:sym w:font="Monotype Sorts" w:char="F06F"/>
      </w:r>
      <w:r>
        <w:rPr>
          <w:rFonts w:ascii="Calibri" w:hAnsi="Calibri"/>
        </w:rPr>
        <w:t xml:space="preserve">  </w:t>
      </w:r>
      <w:r w:rsidRPr="008C12D0">
        <w:rPr>
          <w:rFonts w:ascii="Calibri" w:hAnsi="Calibri"/>
        </w:rPr>
        <w:t>S’il est possible de camper à l’extérie</w:t>
      </w:r>
      <w:r>
        <w:rPr>
          <w:rFonts w:ascii="Calibri" w:hAnsi="Calibri"/>
        </w:rPr>
        <w:t>ur, je préfère cette option.</w:t>
      </w:r>
    </w:p>
    <w:p w14:paraId="6C7F1448" w14:textId="77777777" w:rsidR="00F609AD" w:rsidRDefault="00F609AD" w:rsidP="00176C10">
      <w:pPr>
        <w:rPr>
          <w:rFonts w:ascii="Calibri" w:hAnsi="Calibri"/>
        </w:rPr>
      </w:pPr>
    </w:p>
    <w:p w14:paraId="22301CAA" w14:textId="2AC85FC2" w:rsidR="00F609AD" w:rsidRPr="00F609AD" w:rsidRDefault="00F609AD" w:rsidP="00176C10">
      <w:pPr>
        <w:rPr>
          <w:rFonts w:ascii="Calibri" w:hAnsi="Calibri"/>
          <w:b/>
        </w:rPr>
      </w:pPr>
      <w:r w:rsidRPr="00F609AD">
        <w:rPr>
          <w:rFonts w:ascii="Calibri" w:hAnsi="Calibri"/>
          <w:b/>
        </w:rPr>
        <w:t>Code de vie durant la marche</w:t>
      </w:r>
    </w:p>
    <w:p w14:paraId="623A0836" w14:textId="640E5038" w:rsidR="00F609AD" w:rsidRPr="008C12D0" w:rsidRDefault="00F609AD" w:rsidP="00176C10">
      <w:pPr>
        <w:rPr>
          <w:rFonts w:ascii="Calibri" w:hAnsi="Calibri"/>
        </w:rPr>
      </w:pPr>
      <w:r w:rsidRPr="008C12D0">
        <w:rPr>
          <w:rFonts w:ascii="Calibri" w:hAnsi="Calibri"/>
        </w:rPr>
        <w:sym w:font="Monotype Sorts" w:char="F06F"/>
      </w:r>
      <w:r>
        <w:rPr>
          <w:rFonts w:ascii="Calibri" w:hAnsi="Calibri"/>
        </w:rPr>
        <w:t xml:space="preserve"> J’ai pris connaissance du code de vie du FRAPRU et je m’engage à le respecter.</w:t>
      </w:r>
    </w:p>
    <w:p w14:paraId="05C557A2" w14:textId="77777777" w:rsidR="00176C10" w:rsidRDefault="00176C10" w:rsidP="00F209DD">
      <w:pPr>
        <w:rPr>
          <w:rFonts w:ascii="Calibri" w:hAnsi="Calibri"/>
        </w:rPr>
      </w:pPr>
    </w:p>
    <w:p w14:paraId="3D515255" w14:textId="73D06044" w:rsidR="005337AC" w:rsidRDefault="005337AC" w:rsidP="00A12D6A">
      <w:pPr>
        <w:rPr>
          <w:rFonts w:ascii="Calibri" w:eastAsia="Times New Roman" w:hAnsi="Calibri"/>
          <w:b/>
          <w:lang w:eastAsia="fr-FR"/>
        </w:rPr>
      </w:pPr>
      <w:r>
        <w:rPr>
          <w:rFonts w:ascii="Calibri" w:eastAsia="Times New Roman" w:hAnsi="Calibri"/>
          <w:b/>
          <w:lang w:eastAsia="fr-FR"/>
        </w:rPr>
        <w:t>INDIQUEZ VOS PRÉFÉRENCES POUR LA PARTICIPATION À LA MARCHE.</w:t>
      </w:r>
    </w:p>
    <w:p w14:paraId="52AFC878" w14:textId="77777777" w:rsidR="00964830" w:rsidRPr="00AF0FF9" w:rsidRDefault="00964830" w:rsidP="00A12D6A">
      <w:pPr>
        <w:rPr>
          <w:rFonts w:ascii="Times" w:eastAsia="Times New Roman" w:hAnsi="Times"/>
          <w:sz w:val="20"/>
          <w:szCs w:val="20"/>
          <w:lang w:eastAsia="fr-FR"/>
        </w:rPr>
      </w:pPr>
    </w:p>
    <w:tbl>
      <w:tblPr>
        <w:tblW w:w="1711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8"/>
        <w:gridCol w:w="540"/>
        <w:gridCol w:w="1170"/>
        <w:gridCol w:w="3420"/>
        <w:gridCol w:w="3060"/>
        <w:gridCol w:w="3240"/>
        <w:gridCol w:w="1350"/>
        <w:gridCol w:w="1440"/>
        <w:gridCol w:w="1350"/>
      </w:tblGrid>
      <w:tr w:rsidR="00614119" w:rsidRPr="00AF0FF9" w14:paraId="1CDE6627" w14:textId="150E4AF8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C8B1E" w14:textId="77777777" w:rsidR="00614119" w:rsidRPr="00AF0FF9" w:rsidRDefault="00614119" w:rsidP="00614119">
            <w:pPr>
              <w:tabs>
                <w:tab w:val="left" w:pos="1350"/>
              </w:tabs>
              <w:spacing w:line="0" w:lineRule="atLeast"/>
              <w:jc w:val="center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Date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1D604" w14:textId="5EF7C29D" w:rsidR="00614119" w:rsidRPr="00AF0FF9" w:rsidRDefault="00614119" w:rsidP="00614119">
            <w:pPr>
              <w:tabs>
                <w:tab w:val="left" w:pos="-105"/>
              </w:tabs>
              <w:spacing w:line="0" w:lineRule="atLeast"/>
              <w:ind w:left="-108" w:right="-693"/>
              <w:rPr>
                <w:rFonts w:ascii="Times" w:hAnsi="Times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 </w:t>
            </w:r>
            <w:r w:rsidRPr="00AF0FF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km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C224E" w14:textId="77777777" w:rsidR="00614119" w:rsidRPr="00AF0FF9" w:rsidRDefault="00614119" w:rsidP="00614119">
            <w:pPr>
              <w:spacing w:line="0" w:lineRule="atLeast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Niveau de difficulté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CF5C8" w14:textId="77777777" w:rsidR="00614119" w:rsidRPr="00AF0FF9" w:rsidRDefault="00614119" w:rsidP="00614119">
            <w:pPr>
              <w:spacing w:line="0" w:lineRule="atLeast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Dénivelé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DE5A1" w14:textId="77777777" w:rsidR="00614119" w:rsidRPr="00AF0FF9" w:rsidRDefault="00614119" w:rsidP="00614119">
            <w:pPr>
              <w:spacing w:line="0" w:lineRule="atLeast"/>
              <w:jc w:val="center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Départ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F2183" w14:textId="77777777" w:rsidR="00614119" w:rsidRPr="00AF0FF9" w:rsidRDefault="00614119" w:rsidP="00614119">
            <w:pPr>
              <w:spacing w:line="0" w:lineRule="atLeast"/>
              <w:jc w:val="center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Arrivée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86EF" w14:textId="77777777" w:rsidR="00614119" w:rsidRDefault="00614119" w:rsidP="00614119">
            <w:pPr>
              <w:spacing w:line="0" w:lineRule="atLeast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J’aimerais</w:t>
            </w:r>
          </w:p>
          <w:p w14:paraId="4678EA6B" w14:textId="42757035" w:rsidR="00614119" w:rsidRDefault="00614119" w:rsidP="00614119">
            <w:pPr>
              <w:spacing w:line="0" w:lineRule="atLeast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participer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556B" w14:textId="7EC4297F" w:rsidR="00614119" w:rsidRDefault="00614119" w:rsidP="00614119">
            <w:pPr>
              <w:spacing w:line="0" w:lineRule="atLeast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Hébergement</w:t>
            </w:r>
          </w:p>
          <w:p w14:paraId="70057820" w14:textId="276611D8" w:rsidR="00614119" w:rsidRPr="00AF0FF9" w:rsidRDefault="00614119" w:rsidP="00614119">
            <w:pPr>
              <w:spacing w:line="0" w:lineRule="atLeast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le soir avant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83B5A" w14:textId="77777777" w:rsidR="00614119" w:rsidRDefault="00614119" w:rsidP="00614119">
            <w:pPr>
              <w:spacing w:line="0" w:lineRule="atLeast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Hébergement</w:t>
            </w:r>
          </w:p>
          <w:p w14:paraId="605ED84B" w14:textId="06B48192" w:rsidR="00614119" w:rsidRDefault="00614119" w:rsidP="00614119">
            <w:pPr>
              <w:spacing w:line="0" w:lineRule="atLeast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le soir même</w:t>
            </w:r>
          </w:p>
        </w:tc>
      </w:tr>
      <w:tr w:rsidR="00614119" w:rsidRPr="00AF0FF9" w14:paraId="24359A69" w14:textId="319CAB09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1A9D5" w14:textId="7B6B44F4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Dim.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AF0FF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02/09</w:t>
            </w: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D04AE" w14:textId="77777777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958CF" w14:textId="77777777" w:rsidR="00614119" w:rsidRPr="00D467D8" w:rsidRDefault="00614119" w:rsidP="005337AC">
            <w:pPr>
              <w:spacing w:line="0" w:lineRule="atLeast"/>
              <w:ind w:left="75"/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Vert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0CF9F" w14:textId="77777777" w:rsidR="00614119" w:rsidRPr="00D467D8" w:rsidRDefault="00614119" w:rsidP="00D13F0E">
            <w:pPr>
              <w:spacing w:line="0" w:lineRule="atLeast"/>
              <w:ind w:left="75"/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</w:pP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Principalement plat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 xml:space="preserve"> (+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23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m, -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53m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9D91B" w14:textId="77777777" w:rsidR="00614119" w:rsidRPr="00614119" w:rsidRDefault="00614119" w:rsidP="005337AC">
            <w:pPr>
              <w:spacing w:line="0" w:lineRule="atLeast"/>
              <w:rPr>
                <w:rFonts w:ascii="Times" w:hAnsi="Times"/>
                <w:b/>
                <w:sz w:val="20"/>
                <w:szCs w:val="20"/>
                <w:lang w:eastAsia="fr-FR"/>
              </w:rPr>
            </w:pPr>
            <w:r w:rsidRPr="0061411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Colline / Ottawa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AD28C" w14:textId="77777777" w:rsidR="00614119" w:rsidRPr="00DC35FF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Gatineau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EFF72" w14:textId="77777777" w:rsidR="00614119" w:rsidRDefault="00614119" w:rsidP="00DC35F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3AB9" w14:textId="50435735" w:rsidR="00614119" w:rsidRPr="00AF0FF9" w:rsidRDefault="00614119" w:rsidP="00DC35F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-----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A406C" w14:textId="77777777" w:rsidR="00614119" w:rsidRDefault="00614119" w:rsidP="00DC35F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48AE39AE" w14:textId="3B666C5D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16165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Lundi</w:t>
            </w:r>
            <w:r>
              <w:rPr>
                <w:rFonts w:ascii="Times" w:hAnsi="Times"/>
                <w:sz w:val="20"/>
                <w:szCs w:val="20"/>
                <w:lang w:eastAsia="fr-FR"/>
              </w:rPr>
              <w:t xml:space="preserve"> </w:t>
            </w: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03/09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242D3" w14:textId="4779DA00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8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A580B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Vert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06B18" w14:textId="77777777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P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lat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 xml:space="preserve"> (+9m, -5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m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97466" w14:textId="76FC1611" w:rsidR="00614119" w:rsidRPr="00DC35FF" w:rsidRDefault="00614119" w:rsidP="00964830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Gatineau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3507C" w14:textId="6134DC21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Masson-Angers (Masson)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B4469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8050" w14:textId="620A9E64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12A9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3899C112" w14:textId="44D0C64B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7A006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Mardi </w:t>
            </w:r>
            <w:r>
              <w:rPr>
                <w:rFonts w:ascii="Times" w:hAnsi="Times"/>
                <w:sz w:val="20"/>
                <w:szCs w:val="20"/>
                <w:lang w:eastAsia="fr-FR"/>
              </w:rPr>
              <w:t xml:space="preserve"> </w:t>
            </w: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04/09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301E2" w14:textId="3982D6F6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3708" w14:textId="0994D904" w:rsidR="00614119" w:rsidRPr="00AF0FF9" w:rsidRDefault="00E70430" w:rsidP="005337AC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Vert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81887" w14:textId="5DEAB8D5" w:rsidR="00614119" w:rsidRPr="00AF0FF9" w:rsidRDefault="00614119" w:rsidP="00E70430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Plat (+4m, -6m)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1DF18" w14:textId="288B1763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Masson-Angers (Masson)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84C80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Thurso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9099C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B877E" w14:textId="4A2C4111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107A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5F37AC44" w14:textId="6C08DB01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09EA9" w14:textId="77777777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lastRenderedPageBreak/>
              <w:t>Merc. 05/09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3B268" w14:textId="77777777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18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000BE" w14:textId="50A114C5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E70430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Vert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9655F" w14:textId="77777777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Principalement plat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 xml:space="preserve"> (+18m, -2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m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2BA04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Thurso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6F064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Papineauville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24565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0E401" w14:textId="218276BF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A888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43DCA6E3" w14:textId="223C23ED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8857D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Jeudi</w:t>
            </w:r>
            <w:r>
              <w:rPr>
                <w:rFonts w:ascii="Times" w:hAnsi="Times"/>
                <w:sz w:val="20"/>
                <w:szCs w:val="20"/>
                <w:lang w:eastAsia="fr-FR"/>
              </w:rPr>
              <w:t xml:space="preserve"> </w:t>
            </w: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06/09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615FB" w14:textId="77777777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6048B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Rouge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9117B" w14:textId="77777777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Principalement plat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 xml:space="preserve"> (+48m, -43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m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04C03" w14:textId="77777777" w:rsidR="00614119" w:rsidRPr="00C165AD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Papineauville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0EF00" w14:textId="757A699C" w:rsidR="00614119" w:rsidRPr="00C165AD" w:rsidRDefault="006D7F5F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Pointe-au-Chêne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06970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D99A9" w14:textId="48FCFC86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B0F9D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610E2E3B" w14:textId="0CD2F60C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B18AD" w14:textId="0BBFEF7A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Vend. 07/09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E5FE3" w14:textId="07370CE3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8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8CC3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Vert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20B00" w14:textId="77777777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Principalement plat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 xml:space="preserve"> (+31m, -50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m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CE9FF" w14:textId="3FE94CEE" w:rsidR="00614119" w:rsidRPr="00C165AD" w:rsidRDefault="006D7F5F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Pointe-au-Chêne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9C42A" w14:textId="0CE6FA18" w:rsidR="00614119" w:rsidRPr="00C165AD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Hawkesbury (Ontario)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DA13B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741A5" w14:textId="6F89AF79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CF27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1F96FA49" w14:textId="6F58C5C2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07EB9" w14:textId="77777777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Samedi 08/09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A71A0" w14:textId="2D3F6C86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C8AF" w14:textId="6C13B02E" w:rsidR="00614119" w:rsidRPr="00AF0FF9" w:rsidRDefault="00614119" w:rsidP="00E70430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E70430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Rouge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0DF4D" w14:textId="77777777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Principalement plat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 xml:space="preserve"> (+35m, -29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m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38561" w14:textId="2CA9C574" w:rsidR="00614119" w:rsidRPr="00C165AD" w:rsidRDefault="00614119" w:rsidP="00C165AD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Hawkesbury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0D68C" w14:textId="77777777" w:rsidR="00614119" w:rsidRPr="00C165AD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Lachute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6E805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37974" w14:textId="5BBF1A0A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A554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077CBEAA" w14:textId="297E591D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C7D43" w14:textId="5D52CF3F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Dim. 09/09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E5CC4" w14:textId="77777777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23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9948F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Rouge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5051E" w14:textId="77777777" w:rsidR="00614119" w:rsidRPr="00074128" w:rsidRDefault="00614119" w:rsidP="00D13F0E">
            <w:pPr>
              <w:spacing w:line="0" w:lineRule="atLeast"/>
              <w:ind w:left="75"/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</w:pP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Principalement plat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 xml:space="preserve"> (+26m, -14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m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24191" w14:textId="77777777" w:rsidR="00614119" w:rsidRPr="00C165AD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Lachute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A2049" w14:textId="31AF24DD" w:rsidR="00614119" w:rsidRPr="00C165AD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Ste-Scholastique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53C38" w14:textId="77777777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5445F" w14:textId="1A0FE15C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D7FF4" w14:textId="77777777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583C3EC4" w14:textId="3F92AC5A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B448A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Lundi</w:t>
            </w:r>
            <w:r>
              <w:rPr>
                <w:rFonts w:ascii="Times" w:hAnsi="Times"/>
                <w:sz w:val="20"/>
                <w:szCs w:val="20"/>
                <w:lang w:eastAsia="fr-FR"/>
              </w:rPr>
              <w:t xml:space="preserve"> </w:t>
            </w: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10/09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15898" w14:textId="5FFFA633" w:rsidR="00614119" w:rsidRPr="00AF0FF9" w:rsidRDefault="00614119" w:rsidP="005337AC">
            <w:pPr>
              <w:ind w:right="-423"/>
              <w:rPr>
                <w:rFonts w:ascii="Times" w:hAnsi="Times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18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09FB9" w14:textId="2CF41472" w:rsidR="00614119" w:rsidRPr="00AF0FF9" w:rsidRDefault="00E70430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Vert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C7A9C" w14:textId="77777777" w:rsidR="00614119" w:rsidRPr="00AF0FF9" w:rsidRDefault="00614119" w:rsidP="00D13F0E">
            <w:pPr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Principalement plat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 xml:space="preserve"> (+17m, -30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m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89CFF" w14:textId="53C69533" w:rsidR="00614119" w:rsidRPr="00C165AD" w:rsidRDefault="00614119" w:rsidP="00C165AD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Ste-Scholastique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BB2D0" w14:textId="5E34A59E" w:rsidR="00614119" w:rsidRPr="00C165AD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St-Janvier (Mirabel)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A326" w14:textId="77777777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96AD" w14:textId="71241A37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AC425" w14:textId="77777777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726B8D15" w14:textId="6173BC45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0CFD4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Mardi 11/09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1BDB3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75304" w14:textId="7ADA86D0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E70430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Jaune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8BC3C" w14:textId="77777777" w:rsidR="00614119" w:rsidRPr="00AF0FF9" w:rsidRDefault="00614119" w:rsidP="00D13F0E">
            <w:pPr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Principalement plat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 xml:space="preserve"> (+10m, -38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m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A2655" w14:textId="125C648B" w:rsidR="00614119" w:rsidRPr="00C165AD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St-Janvier (Mirabel)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D713B" w14:textId="77777777" w:rsidR="00614119" w:rsidRPr="00C165AD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Ste-Rose (Laval)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7BAB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DC2EC" w14:textId="7995A352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9496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6D10127C" w14:textId="20F2F917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0450F" w14:textId="4CE57901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Merc. 12/09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60F9D" w14:textId="10798E0B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7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1D899" w14:textId="6F09BB64" w:rsidR="00614119" w:rsidRPr="00AF0FF9" w:rsidRDefault="00614119" w:rsidP="00E70430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E70430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Vert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F21E5" w14:textId="77777777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Principalement plat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 xml:space="preserve"> (+34m, -15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m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456DD" w14:textId="77777777" w:rsidR="00614119" w:rsidRPr="00C165AD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Ste-Rose (Laval)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51BC0" w14:textId="77777777" w:rsidR="00614119" w:rsidRPr="00C165AD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Parc Ex (Montréal)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EFC23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668D2" w14:textId="40404B21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A9C7B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7AAF5BAB" w14:textId="5D61EC34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202DB" w14:textId="1A600264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Jeudi 13/09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43CF1" w14:textId="3DFCFE5A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29190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074128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Jaune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71B00" w14:textId="77777777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Pentes (+100m, -115m)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3B918" w14:textId="77777777" w:rsidR="00614119" w:rsidRPr="00C165AD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Parc Ex (Montréal)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0D5B7" w14:textId="77777777" w:rsidR="00614119" w:rsidRPr="00C165AD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St-Henri</w:t>
            </w: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(Montréal)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7EE8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9B08" w14:textId="716BD208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F78B6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237C5494" w14:textId="36B68E39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CA030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Vend. 14/09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A2F05" w14:textId="77777777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9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ACE00" w14:textId="71419F9E" w:rsidR="00614119" w:rsidRPr="007F4899" w:rsidRDefault="00E70430" w:rsidP="005337AC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 xml:space="preserve"> Vert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DA126" w14:textId="170590AD" w:rsidR="00614119" w:rsidRPr="00AF0FF9" w:rsidRDefault="00614119" w:rsidP="00D13F0E">
            <w:pPr>
              <w:ind w:left="75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Principalement plat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 xml:space="preserve"> (+24m, -41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m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54544" w14:textId="2C11E32F" w:rsidR="00614119" w:rsidRPr="00C165AD" w:rsidRDefault="00614119" w:rsidP="00C165AD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Châteauguay</w:t>
            </w: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(à conf.)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84DAF" w14:textId="0CED3F56" w:rsidR="00614119" w:rsidRPr="00C165AD" w:rsidRDefault="00614119" w:rsidP="00C165AD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Ste-Catherine (à conf.)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2411B" w14:textId="77777777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909DE" w14:textId="60C269D0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AEBB7" w14:textId="77777777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7BF7DE2F" w14:textId="4AB17823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57DD1" w14:textId="704886CC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Samedi 15/09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8A2C6" w14:textId="77777777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7CD8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Jaune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72822" w14:textId="4B8C0707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Plat (+6m, -8m)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B8D01" w14:textId="45454177" w:rsidR="00614119" w:rsidRPr="00C165AD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Ste-Catherine (à conf.)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D067A" w14:textId="77777777" w:rsidR="00614119" w:rsidRPr="00C165AD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C165AD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Longueuil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6379F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E491F" w14:textId="5D687BE7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ABA73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5C4D55FB" w14:textId="54AF7830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3AC8E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Dim.</w:t>
            </w:r>
            <w:r>
              <w:rPr>
                <w:rFonts w:ascii="Times" w:hAnsi="Times"/>
                <w:sz w:val="20"/>
                <w:szCs w:val="20"/>
                <w:lang w:eastAsia="fr-FR"/>
              </w:rPr>
              <w:t xml:space="preserve"> </w:t>
            </w: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16/09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FAA9C" w14:textId="77777777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19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1996" w14:textId="0E36A49F" w:rsidR="00614119" w:rsidRPr="00AF0FF9" w:rsidRDefault="00E70430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Vert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F4D16" w14:textId="55F66AA3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Plat (+10m, -11m)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D044E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Longueuil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B10D5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Varennes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74699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195D1" w14:textId="4870750D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9BEE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7440563D" w14:textId="7B44F923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85D1F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Lundi</w:t>
            </w:r>
            <w:r>
              <w:rPr>
                <w:rFonts w:ascii="Times" w:hAnsi="Times"/>
                <w:sz w:val="20"/>
                <w:szCs w:val="20"/>
                <w:lang w:eastAsia="fr-FR"/>
              </w:rPr>
              <w:t xml:space="preserve"> </w:t>
            </w: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17/09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9270E" w14:textId="39AB28B0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C3826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Rouge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F195" w14:textId="6965D9E9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Plat (+3m, -7m)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AAAA2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Varennes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0E9F6" w14:textId="423DC7E9" w:rsidR="00614119" w:rsidRPr="00DC35FF" w:rsidRDefault="00614119" w:rsidP="00DC35FF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Contrecoeur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F4B1C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C456F" w14:textId="526C0B03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A156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646FC22F" w14:textId="1F383031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954B9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Mardi </w:t>
            </w:r>
            <w:r>
              <w:rPr>
                <w:rFonts w:ascii="Times" w:hAnsi="Times"/>
                <w:sz w:val="20"/>
                <w:szCs w:val="20"/>
                <w:lang w:eastAsia="fr-FR"/>
              </w:rPr>
              <w:t xml:space="preserve"> </w:t>
            </w: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18/09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43312" w14:textId="52385E96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808A9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Vert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13468" w14:textId="0365B2AA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Plat (+14m, -14m)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43AAC" w14:textId="5773E0D3" w:rsidR="00614119" w:rsidRPr="00DC35FF" w:rsidRDefault="00614119" w:rsidP="00DC35FF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Contrecoeur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B977F" w14:textId="4FC61BE1" w:rsidR="00614119" w:rsidRPr="00DC35FF" w:rsidRDefault="00614119" w:rsidP="00E46F91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Colonie des Grèves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153F2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FDA1F" w14:textId="18211C8F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D9A5F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00119ADB" w14:textId="3E380ECC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966B5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Merc. 19/09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5FB3C" w14:textId="7851D019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19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3D93B" w14:textId="156C903D" w:rsidR="00614119" w:rsidRPr="00AF0FF9" w:rsidRDefault="00E70430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Jaune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17B43" w14:textId="6F83D043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Plat (+5m, -5m)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2871D" w14:textId="6C926BD8" w:rsidR="00614119" w:rsidRPr="00DC35FF" w:rsidRDefault="00614119" w:rsidP="00DC35FF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Colonie des Grèves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765234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Berthierville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4CCF1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7998" w14:textId="500E3504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6B40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5BDAD00A" w14:textId="16CB2023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E86D8" w14:textId="29684376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Jeudi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20/09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7EAA8" w14:textId="77777777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22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1FC82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Jaune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0DA06" w14:textId="2ED9967F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Plat (+1m, -1m)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8E702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Berthierville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2EE7F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Maskinongé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90CB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75E0" w14:textId="5507285E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A6CD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38BC514F" w14:textId="59B7AFE8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BFC47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Vend. 21/09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A182A" w14:textId="7C5069E2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E0483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Vert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D5CE" w14:textId="6C6F5F39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Plat (+13m, -12m)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A0CDD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Maskinongé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C49A3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Yamachiche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A7554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B368" w14:textId="5A536BC6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4247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76477504" w14:textId="2DCF8652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803D7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Samedi 22/09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8152A" w14:textId="3E1CABB5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0BFB9" w14:textId="43815318" w:rsidR="00614119" w:rsidRPr="00AF0FF9" w:rsidRDefault="00E70430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Rouge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829BF" w14:textId="07A50CCA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Plat (+12m, -15m)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662DE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Yamachiche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BDF94" w14:textId="572B04FE" w:rsidR="00614119" w:rsidRPr="00DC35FF" w:rsidRDefault="00614119" w:rsidP="00DC35FF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Trois-Rivières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78664" w14:textId="77777777" w:rsidR="00614119" w:rsidRPr="00AF0FF9" w:rsidRDefault="00614119" w:rsidP="005337A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1911" w14:textId="2253EEA9" w:rsidR="00614119" w:rsidRPr="00AF0FF9" w:rsidRDefault="00614119" w:rsidP="005337A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0BA41" w14:textId="77777777" w:rsidR="00614119" w:rsidRPr="00AF0FF9" w:rsidRDefault="00614119" w:rsidP="005337A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3A503293" w14:textId="52D60782" w:rsidTr="00614119">
        <w:trPr>
          <w:trHeight w:val="254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12479" w14:textId="1FF0C961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Dim.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23/09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0FFE9" w14:textId="38298E85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19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67234" w14:textId="27012063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E70430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Vert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DF39" w14:textId="61E85741" w:rsidR="00614119" w:rsidRPr="00AF0FF9" w:rsidRDefault="00614119" w:rsidP="00D13F0E">
            <w:pPr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Plat (+11m, -12m)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B7F99" w14:textId="3DD1B91B" w:rsidR="00614119" w:rsidRPr="00DC35FF" w:rsidRDefault="00614119" w:rsidP="00964830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Trois-Rivières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AEE04" w14:textId="77777777" w:rsidR="00614119" w:rsidRPr="00DC35FF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Champlain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5C314" w14:textId="77777777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FCB2" w14:textId="1AEB5843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AF365" w14:textId="77777777" w:rsidR="00614119" w:rsidRPr="00AF0FF9" w:rsidRDefault="00614119" w:rsidP="005337AC">
            <w:pP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732C7105" w14:textId="0B885C7C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0F92F" w14:textId="7644B124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Lundi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24/09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45A5C" w14:textId="77777777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76E7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Jaune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D62F2" w14:textId="29684975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Plat (+4m, -3m)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9AE64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Champlain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3E8F4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Ste-Anne-de-la-Pérade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9D19E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C9C14" w14:textId="5F39ADB5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BF04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6DA5310B" w14:textId="79BCB83E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8D125" w14:textId="444C9DAD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Mardi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25/09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C2387" w14:textId="52308F92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BB687" w14:textId="30879EFA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E70430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Vert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33A2" w14:textId="20D6D61D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P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lat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 xml:space="preserve"> (+6m, -2</w:t>
            </w:r>
            <w:r w:rsidRPr="00D467D8"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m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fr-FR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7987B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Ste-Anne-de-la-Pérade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17D39" w14:textId="286B6BD3" w:rsidR="00614119" w:rsidRPr="00DC35FF" w:rsidRDefault="00614119" w:rsidP="00DC35FF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Grondines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9BDA4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DEC0A" w14:textId="537B8492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520C7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0F267657" w14:textId="71F74EAD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76509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Merc. 26/09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BF5CB" w14:textId="7CE68357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27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3967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Rouge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3D0ED" w14:textId="6CE0CA62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Pente ascendante (+65m, -39m)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2E9E3" w14:textId="3C14588A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Grondines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3A8D9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Cap-Santé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74FE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3837" w14:textId="590D05EF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241A1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79245FE7" w14:textId="00EC7DDB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6B1B5" w14:textId="77777777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Jeudi 27/09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C5F3F" w14:textId="531AC99E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EBC58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Jaune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483F" w14:textId="06C1061E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Pente ascendante (+69m, -94m)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C6F48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Cap-Santé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5E131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Neuville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E5714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EBF2" w14:textId="76FA25F0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EF29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1B85E90F" w14:textId="5177BF00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01B95" w14:textId="4A49C964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Vend.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28/09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ED481" w14:textId="77777777" w:rsidR="00614119" w:rsidRPr="00AF0FF9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21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4D9B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9C197D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Jaune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CE6A3" w14:textId="361471C2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Pente ascendante (+133m, -113m)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8BEF4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Neuville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251E9" w14:textId="2725F06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Cap-Rouge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(à conf.)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8CAB9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251F" w14:textId="70AF93DF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756CC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614119" w:rsidRPr="00AF0FF9" w14:paraId="7318C71C" w14:textId="3AF9D8EE" w:rsidTr="00614119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AB345" w14:textId="4B9CEE8A" w:rsidR="00614119" w:rsidRPr="00AF0FF9" w:rsidRDefault="00614119" w:rsidP="005337AC">
            <w:pPr>
              <w:rPr>
                <w:rFonts w:ascii="Times" w:hAnsi="Times"/>
                <w:sz w:val="20"/>
                <w:szCs w:val="20"/>
                <w:lang w:eastAsia="fr-FR"/>
              </w:rPr>
            </w:pPr>
            <w:r w:rsidRPr="00AF0FF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Sam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. </w:t>
            </w:r>
            <w:r w:rsidRPr="00AF0FF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29/09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C6190" w14:textId="4F2BC98E" w:rsidR="00614119" w:rsidRPr="00074128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074128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1</w:t>
            </w:r>
            <w:r w:rsidR="00E70430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7C91F" w14:textId="77777777" w:rsidR="00614119" w:rsidRPr="00074128" w:rsidRDefault="00614119" w:rsidP="005337AC">
            <w:pPr>
              <w:spacing w:line="0" w:lineRule="atLeast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074128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Jaune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B9530" w14:textId="495CF68B" w:rsidR="00614119" w:rsidRPr="00AF0FF9" w:rsidRDefault="00614119" w:rsidP="00D13F0E">
            <w:pPr>
              <w:spacing w:line="0" w:lineRule="atLeast"/>
              <w:ind w:left="75"/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Pente ascendante (+104m, -52m)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170DB4" w14:textId="77777777" w:rsidR="00614119" w:rsidRPr="00DC35FF" w:rsidRDefault="00614119" w:rsidP="005337AC">
            <w:pPr>
              <w:spacing w:line="0" w:lineRule="atLeast"/>
              <w:rPr>
                <w:rFonts w:ascii="Times" w:hAnsi="Times"/>
                <w:sz w:val="20"/>
                <w:szCs w:val="20"/>
                <w:lang w:eastAsia="fr-FR"/>
              </w:rPr>
            </w:pPr>
            <w:r w:rsidRPr="00DC35FF">
              <w:rPr>
                <w:rFonts w:ascii="Calibri" w:hAnsi="Calibri"/>
                <w:color w:val="000000"/>
                <w:sz w:val="22"/>
                <w:szCs w:val="22"/>
                <w:lang w:eastAsia="fr-FR"/>
              </w:rPr>
              <w:t>Cap-Rouge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5A63A" w14:textId="2BCAC5EB" w:rsidR="00614119" w:rsidRPr="00614119" w:rsidRDefault="00614119" w:rsidP="005337AC">
            <w:pPr>
              <w:rPr>
                <w:rFonts w:ascii="Times" w:eastAsia="Times New Roman" w:hAnsi="Times"/>
                <w:b/>
                <w:sz w:val="1"/>
                <w:szCs w:val="20"/>
                <w:lang w:eastAsia="fr-FR"/>
              </w:rPr>
            </w:pPr>
            <w:r w:rsidRPr="0061411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Québec / Assemblée nat.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EB7DC" w14:textId="77777777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F83C" w14:textId="2415E6A9" w:rsidR="00614119" w:rsidRPr="00AF0FF9" w:rsidRDefault="00614119" w:rsidP="005337AC">
            <w:pPr>
              <w:spacing w:line="0" w:lineRule="atLeas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3F004" w14:textId="23222BE8" w:rsidR="00614119" w:rsidRPr="00AF0FF9" w:rsidRDefault="00614119" w:rsidP="00614119">
            <w:pPr>
              <w:spacing w:line="0" w:lineRule="atLeast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fr-FR"/>
              </w:rPr>
              <w:t>-----</w:t>
            </w:r>
          </w:p>
        </w:tc>
      </w:tr>
    </w:tbl>
    <w:p w14:paraId="189B74E9" w14:textId="77777777" w:rsidR="00A12D6A" w:rsidRDefault="00A12D6A" w:rsidP="00A12D6A"/>
    <w:p w14:paraId="1EE0CC50" w14:textId="55784727" w:rsidR="00A12D6A" w:rsidRPr="00E46F91" w:rsidRDefault="00A12D6A" w:rsidP="00A12D6A">
      <w:pPr>
        <w:rPr>
          <w:rFonts w:ascii="Calibri" w:hAnsi="Calibri"/>
          <w:b/>
        </w:rPr>
      </w:pPr>
      <w:r w:rsidRPr="00E46F91">
        <w:rPr>
          <w:rFonts w:ascii="Calibri" w:hAnsi="Calibri"/>
          <w:b/>
        </w:rPr>
        <w:t xml:space="preserve">Légende des </w:t>
      </w:r>
      <w:r w:rsidR="00964830" w:rsidRPr="00E46F91">
        <w:rPr>
          <w:rFonts w:ascii="Calibri" w:hAnsi="Calibri"/>
          <w:b/>
        </w:rPr>
        <w:t>niveaux de difficulté</w:t>
      </w:r>
    </w:p>
    <w:p w14:paraId="310ADF59" w14:textId="77777777" w:rsidR="00A12D6A" w:rsidRPr="00E46F91" w:rsidRDefault="00A12D6A" w:rsidP="00A12D6A">
      <w:pPr>
        <w:rPr>
          <w:rFonts w:ascii="Calibri" w:hAnsi="Calibri"/>
        </w:rPr>
      </w:pPr>
      <w:r w:rsidRPr="00E46F91">
        <w:rPr>
          <w:rFonts w:ascii="Calibri" w:hAnsi="Calibri"/>
        </w:rPr>
        <w:t>Vert : facile</w:t>
      </w:r>
    </w:p>
    <w:p w14:paraId="09271B59" w14:textId="77777777" w:rsidR="00A12D6A" w:rsidRPr="00E46F91" w:rsidRDefault="00A12D6A" w:rsidP="00A12D6A">
      <w:pPr>
        <w:rPr>
          <w:rFonts w:ascii="Calibri" w:hAnsi="Calibri"/>
        </w:rPr>
      </w:pPr>
      <w:r w:rsidRPr="00E46F91">
        <w:rPr>
          <w:rFonts w:ascii="Calibri" w:hAnsi="Calibri"/>
        </w:rPr>
        <w:t>Jaune : intermédiaire</w:t>
      </w:r>
    </w:p>
    <w:p w14:paraId="3C50D9C8" w14:textId="77777777" w:rsidR="00A12D6A" w:rsidRPr="00E46F91" w:rsidRDefault="00A12D6A" w:rsidP="00A12D6A">
      <w:pPr>
        <w:rPr>
          <w:rFonts w:ascii="Calibri" w:hAnsi="Calibri"/>
        </w:rPr>
      </w:pPr>
      <w:r w:rsidRPr="00E46F91">
        <w:rPr>
          <w:rFonts w:ascii="Calibri" w:hAnsi="Calibri"/>
        </w:rPr>
        <w:t>Rouge : difficile (en raison de la distance ou du dénivelé)</w:t>
      </w:r>
    </w:p>
    <w:p w14:paraId="67329A6F" w14:textId="77777777" w:rsidR="00176C10" w:rsidRDefault="00176C10" w:rsidP="00F209DD">
      <w:pPr>
        <w:rPr>
          <w:rFonts w:ascii="Calibri" w:hAnsi="Calibri"/>
        </w:rPr>
      </w:pPr>
    </w:p>
    <w:p w14:paraId="1B5B7968" w14:textId="2401F0CF" w:rsidR="00176C10" w:rsidRPr="00176C10" w:rsidRDefault="00176C10" w:rsidP="00F209DD">
      <w:pPr>
        <w:rPr>
          <w:rFonts w:ascii="Calibri" w:eastAsia="Times New Roman" w:hAnsi="Calibri"/>
          <w:b/>
          <w:lang w:eastAsia="fr-FR"/>
        </w:rPr>
      </w:pPr>
      <w:r>
        <w:rPr>
          <w:rFonts w:ascii="Calibri" w:eastAsia="Times New Roman" w:hAnsi="Calibri"/>
          <w:b/>
          <w:lang w:eastAsia="fr-FR"/>
        </w:rPr>
        <w:t xml:space="preserve">Prière de retourner votre formulaire </w:t>
      </w:r>
      <w:r w:rsidR="00DC35FF" w:rsidRPr="00DC35FF">
        <w:rPr>
          <w:rFonts w:ascii="Calibri" w:eastAsia="Times New Roman" w:hAnsi="Calibri"/>
          <w:b/>
          <w:u w:val="single"/>
          <w:lang w:eastAsia="fr-FR"/>
        </w:rPr>
        <w:t>AVANT LE 15 JUIN 2018</w:t>
      </w:r>
      <w:r w:rsidR="00DC35FF">
        <w:rPr>
          <w:rFonts w:ascii="Calibri" w:eastAsia="Times New Roman" w:hAnsi="Calibri"/>
          <w:b/>
          <w:lang w:eastAsia="fr-FR"/>
        </w:rPr>
        <w:t xml:space="preserve"> </w:t>
      </w:r>
      <w:r>
        <w:rPr>
          <w:rFonts w:ascii="Calibri" w:eastAsia="Times New Roman" w:hAnsi="Calibri"/>
          <w:b/>
          <w:lang w:eastAsia="fr-FR"/>
        </w:rPr>
        <w:t xml:space="preserve">à votre comité logement local. La liste des membres est disponible à </w:t>
      </w:r>
      <w:hyperlink r:id="rId8" w:history="1">
        <w:r w:rsidRPr="00A821A2">
          <w:rPr>
            <w:rStyle w:val="Lienhypertexte"/>
            <w:rFonts w:ascii="Calibri" w:eastAsia="Times New Roman" w:hAnsi="Calibri"/>
            <w:b/>
            <w:lang w:eastAsia="fr-FR"/>
          </w:rPr>
          <w:t>http://www.frapru.qc.ca/member</w:t>
        </w:r>
      </w:hyperlink>
      <w:r>
        <w:rPr>
          <w:rFonts w:ascii="Calibri" w:eastAsia="Times New Roman" w:hAnsi="Calibri"/>
          <w:b/>
          <w:lang w:eastAsia="fr-FR"/>
        </w:rPr>
        <w:t>.</w:t>
      </w:r>
    </w:p>
    <w:sectPr w:rsidR="00176C10" w:rsidRPr="00176C10" w:rsidSect="009171F5">
      <w:headerReference w:type="default" r:id="rId9"/>
      <w:footerReference w:type="default" r:id="rId10"/>
      <w:headerReference w:type="first" r:id="rId11"/>
      <w:footerReference w:type="first" r:id="rId12"/>
      <w:pgSz w:w="20160" w:h="12240" w:orient="landscape"/>
      <w:pgMar w:top="1080" w:right="1800" w:bottom="1080" w:left="1800" w:header="720" w:footer="1080" w:gutter="0"/>
      <w:cols w:space="180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58E70" w14:textId="77777777" w:rsidR="000356DD" w:rsidRDefault="000356DD" w:rsidP="0009570E">
      <w:r>
        <w:separator/>
      </w:r>
    </w:p>
  </w:endnote>
  <w:endnote w:type="continuationSeparator" w:id="0">
    <w:p w14:paraId="4C457756" w14:textId="77777777" w:rsidR="000356DD" w:rsidRDefault="000356DD" w:rsidP="00095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realTS-Light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E44CE" w14:textId="77777777" w:rsidR="00E70430" w:rsidRPr="00004BB4" w:rsidRDefault="00E70430" w:rsidP="000F6488">
    <w:pPr>
      <w:pStyle w:val="Pieddepage"/>
    </w:pPr>
    <w:r w:rsidRPr="00004BB4">
      <w:t xml:space="preserve">Page </w:t>
    </w:r>
    <w:r w:rsidRPr="00004BB4">
      <w:fldChar w:fldCharType="begin"/>
    </w:r>
    <w:r w:rsidRPr="00004BB4">
      <w:instrText xml:space="preserve"> </w:instrText>
    </w:r>
    <w:r>
      <w:instrText>PAGE</w:instrText>
    </w:r>
    <w:r w:rsidRPr="00004BB4">
      <w:instrText xml:space="preserve"> </w:instrText>
    </w:r>
    <w:r w:rsidRPr="00004BB4">
      <w:fldChar w:fldCharType="separate"/>
    </w:r>
    <w:r w:rsidR="006D7F5F">
      <w:rPr>
        <w:noProof/>
      </w:rPr>
      <w:t>3</w:t>
    </w:r>
    <w:r w:rsidRPr="00004BB4">
      <w:fldChar w:fldCharType="end"/>
    </w:r>
    <w:r w:rsidRPr="00004BB4">
      <w:t xml:space="preserve"> sur </w:t>
    </w:r>
    <w:r w:rsidRPr="00004BB4">
      <w:fldChar w:fldCharType="begin"/>
    </w:r>
    <w:r w:rsidRPr="00004BB4">
      <w:instrText xml:space="preserve"> </w:instrText>
    </w:r>
    <w:r>
      <w:instrText>NUMPAGES</w:instrText>
    </w:r>
    <w:r w:rsidRPr="00004BB4">
      <w:instrText xml:space="preserve"> </w:instrText>
    </w:r>
    <w:r w:rsidRPr="00004BB4">
      <w:fldChar w:fldCharType="separate"/>
    </w:r>
    <w:r w:rsidR="006D7F5F">
      <w:rPr>
        <w:noProof/>
      </w:rPr>
      <w:t>3</w:t>
    </w:r>
    <w:r w:rsidRPr="00004BB4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194DE" w14:textId="77777777" w:rsidR="00E70430" w:rsidRPr="000F6488" w:rsidRDefault="00E70430" w:rsidP="000F6488">
    <w:pPr>
      <w:pStyle w:val="Pieddepage"/>
    </w:pPr>
    <w:r w:rsidRPr="000F6488">
      <w:t xml:space="preserve">Page </w:t>
    </w:r>
    <w:r w:rsidRPr="000F6488">
      <w:fldChar w:fldCharType="begin"/>
    </w:r>
    <w:r w:rsidRPr="000F6488">
      <w:instrText xml:space="preserve"> </w:instrText>
    </w:r>
    <w:r>
      <w:instrText>PAGE</w:instrText>
    </w:r>
    <w:r w:rsidRPr="000F6488">
      <w:instrText xml:space="preserve"> </w:instrText>
    </w:r>
    <w:r w:rsidRPr="000F6488">
      <w:fldChar w:fldCharType="separate"/>
    </w:r>
    <w:r w:rsidR="006D7F5F">
      <w:rPr>
        <w:noProof/>
      </w:rPr>
      <w:t>1</w:t>
    </w:r>
    <w:r w:rsidRPr="000F6488">
      <w:fldChar w:fldCharType="end"/>
    </w:r>
    <w:r w:rsidRPr="000F6488">
      <w:t xml:space="preserve"> sur </w:t>
    </w:r>
    <w:r w:rsidRPr="000F6488">
      <w:fldChar w:fldCharType="begin"/>
    </w:r>
    <w:r w:rsidRPr="000F6488">
      <w:instrText xml:space="preserve"> </w:instrText>
    </w:r>
    <w:r>
      <w:instrText>NUMPAGES</w:instrText>
    </w:r>
    <w:r w:rsidRPr="000F6488">
      <w:instrText xml:space="preserve"> </w:instrText>
    </w:r>
    <w:r w:rsidRPr="000F6488">
      <w:fldChar w:fldCharType="separate"/>
    </w:r>
    <w:r w:rsidR="006D7F5F">
      <w:rPr>
        <w:noProof/>
      </w:rPr>
      <w:t>1</w:t>
    </w:r>
    <w:r w:rsidRPr="000F648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3C42E" w14:textId="77777777" w:rsidR="000356DD" w:rsidRDefault="000356DD" w:rsidP="0009570E">
      <w:r>
        <w:separator/>
      </w:r>
    </w:p>
  </w:footnote>
  <w:footnote w:type="continuationSeparator" w:id="0">
    <w:p w14:paraId="6A419124" w14:textId="77777777" w:rsidR="000356DD" w:rsidRDefault="000356DD" w:rsidP="000957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104D2" w14:textId="77777777" w:rsidR="00E70430" w:rsidRPr="000F6488" w:rsidRDefault="00E70430" w:rsidP="000F6488">
    <w:pPr>
      <w:pStyle w:val="En-tte"/>
    </w:pPr>
    <w:r w:rsidRPr="000F6488">
      <w:tab/>
      <w:t>(suite)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9843B" w14:textId="56DE065B" w:rsidR="00E70430" w:rsidRDefault="00E70430" w:rsidP="00004BB4">
    <w:pPr>
      <w:pStyle w:val="En-tte"/>
      <w:rPr>
        <w:rFonts w:ascii="Calibri" w:hAnsi="Calibri"/>
        <w:sz w:val="22"/>
        <w:szCs w:val="22"/>
      </w:rPr>
    </w:pPr>
    <w:r>
      <w:rPr>
        <w:noProof/>
        <w:lang w:val="fr-FR" w:eastAsia="fr-FR"/>
      </w:rPr>
      <w:drawing>
        <wp:anchor distT="0" distB="0" distL="114300" distR="114300" simplePos="0" relativeHeight="251656704" behindDoc="0" locked="0" layoutInCell="1" allowOverlap="1" wp14:anchorId="1A9D684D" wp14:editId="70180499">
          <wp:simplePos x="0" y="0"/>
          <wp:positionH relativeFrom="column">
            <wp:posOffset>2451735</wp:posOffset>
          </wp:positionH>
          <wp:positionV relativeFrom="paragraph">
            <wp:posOffset>116840</wp:posOffset>
          </wp:positionV>
          <wp:extent cx="4479290" cy="571500"/>
          <wp:effectExtent l="0" t="0" r="0" b="1270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PRU(se2014)-CoordonnéesSeulemen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929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fr-FR"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927F1CB" wp14:editId="6F03D706">
              <wp:simplePos x="0" y="0"/>
              <wp:positionH relativeFrom="column">
                <wp:posOffset>8509635</wp:posOffset>
              </wp:positionH>
              <wp:positionV relativeFrom="paragraph">
                <wp:posOffset>-111760</wp:posOffset>
              </wp:positionV>
              <wp:extent cx="1402080" cy="685800"/>
              <wp:effectExtent l="0" t="0" r="20320" b="2540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2080" cy="68580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532910C" w14:textId="27D4EAE5" w:rsidR="00E70430" w:rsidRPr="00176C10" w:rsidRDefault="00E70430">
                          <w:pPr>
                            <w:rPr>
                              <w:rFonts w:ascii="Calibri" w:hAnsi="Calibri" w:cs="Calibri"/>
                              <w:b/>
                            </w:rPr>
                          </w:pPr>
                          <w:r w:rsidRPr="00176C10">
                            <w:rPr>
                              <w:rFonts w:ascii="Calibri" w:hAnsi="Calibri" w:cs="Calibri"/>
                              <w:b/>
                            </w:rPr>
                            <w:t>À transmettre au comité logement de votre territoire</w:t>
                          </w:r>
                          <w:r>
                            <w:rPr>
                              <w:rFonts w:ascii="Calibri" w:hAnsi="Calibri" w:cs="Calibri"/>
                              <w:b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27F1CB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670.05pt;margin-top:-8.8pt;width:110.4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" fillcolor="#92d050" strokeweight=".5pt">
              <v:textbox>
                <w:txbxContent>
                  <w:p w14:paraId="6532910C" w14:textId="27D4EAE5" w:rsidR="00E70430" w:rsidRPr="00176C10" w:rsidRDefault="00E70430">
                    <w:pPr>
                      <w:rPr>
                        <w:rFonts w:ascii="Calibri" w:hAnsi="Calibri" w:cs="Calibri"/>
                        <w:b/>
                      </w:rPr>
                    </w:pPr>
                    <w:r w:rsidRPr="00176C10">
                      <w:rPr>
                        <w:rFonts w:ascii="Calibri" w:hAnsi="Calibri" w:cs="Calibri"/>
                        <w:b/>
                      </w:rPr>
                      <w:t>À transmettre au comité logement de votre territoire</w:t>
                    </w:r>
                    <w:r>
                      <w:rPr>
                        <w:rFonts w:ascii="Calibri" w:hAnsi="Calibri" w:cs="Calibri"/>
                        <w:b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Pr="00F209DD">
      <w:rPr>
        <w:noProof/>
        <w:lang w:val="fr-FR" w:eastAsia="fr-FR"/>
      </w:rPr>
      <w:drawing>
        <wp:anchor distT="0" distB="0" distL="114300" distR="114300" simplePos="0" relativeHeight="251658752" behindDoc="0" locked="0" layoutInCell="1" allowOverlap="1" wp14:anchorId="2E0D76FB" wp14:editId="1EA6ABCD">
          <wp:simplePos x="0" y="0"/>
          <wp:positionH relativeFrom="margin">
            <wp:posOffset>51435</wp:posOffset>
          </wp:positionH>
          <wp:positionV relativeFrom="margin">
            <wp:posOffset>-1419860</wp:posOffset>
          </wp:positionV>
          <wp:extent cx="1423035" cy="1400810"/>
          <wp:effectExtent l="0" t="0" r="0" b="0"/>
          <wp:wrapNone/>
          <wp:docPr id="7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1400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102D407" w14:textId="1FC7AD92" w:rsidR="00E70430" w:rsidRDefault="00E70430" w:rsidP="00004BB4">
    <w:pPr>
      <w:pStyle w:val="En-tte"/>
      <w:rPr>
        <w:rFonts w:ascii="Calibri" w:hAnsi="Calibri"/>
        <w:sz w:val="22"/>
        <w:szCs w:val="22"/>
      </w:rPr>
    </w:pPr>
  </w:p>
  <w:p w14:paraId="548CEF7A" w14:textId="77777777" w:rsidR="00E70430" w:rsidRDefault="00E70430" w:rsidP="00004BB4">
    <w:pPr>
      <w:pStyle w:val="En-tte"/>
      <w:rPr>
        <w:rFonts w:ascii="Calibri" w:hAnsi="Calibri"/>
        <w:sz w:val="22"/>
        <w:szCs w:val="22"/>
      </w:rPr>
    </w:pPr>
  </w:p>
  <w:p w14:paraId="3DCBFA7B" w14:textId="1A8B80BD" w:rsidR="00E70430" w:rsidRDefault="00E70430" w:rsidP="00004BB4">
    <w:pPr>
      <w:pStyle w:val="En-tte"/>
      <w:rPr>
        <w:rFonts w:ascii="Calibri" w:hAnsi="Calibri"/>
        <w:sz w:val="22"/>
        <w:szCs w:val="22"/>
      </w:rPr>
    </w:pPr>
  </w:p>
  <w:p w14:paraId="55550E62" w14:textId="77777777" w:rsidR="00E70430" w:rsidRDefault="00E70430" w:rsidP="00F209DD">
    <w:pPr>
      <w:pStyle w:val="En-tte"/>
      <w:jc w:val="right"/>
      <w:rPr>
        <w:rFonts w:ascii="Calibri" w:hAnsi="Calibri"/>
        <w:sz w:val="22"/>
        <w:szCs w:val="22"/>
      </w:rPr>
    </w:pPr>
  </w:p>
  <w:p w14:paraId="3B15AD4E" w14:textId="5CBF9CE4" w:rsidR="00E70430" w:rsidRPr="00E70430" w:rsidRDefault="00E70430" w:rsidP="00F209DD">
    <w:pPr>
      <w:pStyle w:val="En-tte"/>
      <w:jc w:val="center"/>
      <w:rPr>
        <w:rFonts w:ascii="Calibri" w:hAnsi="Calibri"/>
        <w:b/>
        <w:sz w:val="22"/>
        <w:szCs w:val="22"/>
      </w:rPr>
    </w:pPr>
    <w:r>
      <w:rPr>
        <w:rFonts w:ascii="Calibri" w:hAnsi="Calibri"/>
        <w:sz w:val="22"/>
        <w:szCs w:val="22"/>
      </w:rPr>
      <w:tab/>
    </w:r>
    <w:r>
      <w:rPr>
        <w:rFonts w:ascii="Calibri" w:hAnsi="Calibri"/>
        <w:sz w:val="22"/>
        <w:szCs w:val="22"/>
      </w:rPr>
      <w:tab/>
    </w:r>
    <w:r>
      <w:rPr>
        <w:rFonts w:ascii="Calibri" w:hAnsi="Calibri"/>
        <w:sz w:val="22"/>
        <w:szCs w:val="22"/>
      </w:rPr>
      <w:tab/>
    </w:r>
    <w:r>
      <w:rPr>
        <w:rFonts w:ascii="Calibri" w:hAnsi="Calibri"/>
        <w:sz w:val="22"/>
        <w:szCs w:val="22"/>
      </w:rPr>
      <w:tab/>
    </w:r>
    <w:r>
      <w:rPr>
        <w:rFonts w:ascii="Calibri" w:hAnsi="Calibri"/>
        <w:sz w:val="22"/>
        <w:szCs w:val="22"/>
      </w:rPr>
      <w:tab/>
    </w:r>
    <w:r w:rsidRPr="00E70430">
      <w:rPr>
        <w:rFonts w:ascii="Calibri" w:hAnsi="Calibri"/>
        <w:b/>
        <w:sz w:val="22"/>
        <w:szCs w:val="22"/>
      </w:rPr>
      <w:t>Date d’inscription :</w:t>
    </w:r>
    <w:r>
      <w:rPr>
        <w:rFonts w:ascii="Calibri" w:hAnsi="Calibri"/>
        <w:b/>
        <w:sz w:val="22"/>
        <w:szCs w:val="22"/>
      </w:rPr>
      <w:t xml:space="preserve"> _______________________</w:t>
    </w:r>
  </w:p>
  <w:p w14:paraId="49A64BCC" w14:textId="128BD490" w:rsidR="00E70430" w:rsidRPr="00F209DD" w:rsidRDefault="00E70430" w:rsidP="00F209DD">
    <w:pPr>
      <w:pStyle w:val="En-tte"/>
      <w:jc w:val="right"/>
      <w:rPr>
        <w:rFonts w:ascii="Calibri" w:hAnsi="Calibri"/>
        <w:sz w:val="22"/>
        <w:szCs w:val="22"/>
      </w:rPr>
    </w:pPr>
  </w:p>
  <w:p w14:paraId="0BB6AF5F" w14:textId="77777777" w:rsidR="00E70430" w:rsidRDefault="00E70430" w:rsidP="00004BB4">
    <w:pPr>
      <w:pStyle w:val="En-tte"/>
    </w:pPr>
    <w:r>
      <w:rPr>
        <w:noProof/>
        <w:lang w:val="fr-FR" w:eastAsia="fr-FR"/>
      </w:rPr>
      <w:drawing>
        <wp:inline distT="0" distB="0" distL="0" distR="0" wp14:anchorId="3FA95AD4" wp14:editId="5F0E501B">
          <wp:extent cx="7772400" cy="7653842"/>
          <wp:effectExtent l="0" t="0" r="0" b="0"/>
          <wp:docPr id="5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653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4323F486" wp14:editId="556894EA">
          <wp:extent cx="7772400" cy="7708516"/>
          <wp:effectExtent l="0" t="0" r="0" b="0"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708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2825C5DA" wp14:editId="4C2404CD">
          <wp:extent cx="7772400" cy="7708516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708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729651" w14:textId="77777777" w:rsidR="00E70430" w:rsidRDefault="00E70430" w:rsidP="00004BB4">
    <w:pPr>
      <w:pStyle w:val="En-tte"/>
    </w:pPr>
  </w:p>
  <w:p w14:paraId="18FD9438" w14:textId="77777777" w:rsidR="00E70430" w:rsidRDefault="00E70430" w:rsidP="00004BB4">
    <w:pPr>
      <w:pStyle w:val="En-tte"/>
    </w:pPr>
  </w:p>
  <w:p w14:paraId="532BE64F" w14:textId="77777777" w:rsidR="00E70430" w:rsidRDefault="00E70430" w:rsidP="00004BB4">
    <w:pPr>
      <w:pStyle w:val="En-tte"/>
    </w:pPr>
  </w:p>
  <w:p w14:paraId="562F46DB" w14:textId="77777777" w:rsidR="00E70430" w:rsidRDefault="00E70430" w:rsidP="00004BB4">
    <w:pPr>
      <w:pStyle w:val="En-tte"/>
    </w:pPr>
  </w:p>
  <w:p w14:paraId="6EBE1772" w14:textId="77777777" w:rsidR="00E70430" w:rsidRDefault="00E70430" w:rsidP="00004BB4">
    <w:pPr>
      <w:pStyle w:val="En-tte"/>
    </w:pPr>
  </w:p>
  <w:p w14:paraId="0D967318" w14:textId="77777777" w:rsidR="00E70430" w:rsidRDefault="00E70430" w:rsidP="00004BB4">
    <w:pPr>
      <w:pStyle w:val="En-tte"/>
    </w:pPr>
  </w:p>
  <w:p w14:paraId="5FCA0ACD" w14:textId="77777777" w:rsidR="00E70430" w:rsidRDefault="00E70430" w:rsidP="00004BB4">
    <w:pPr>
      <w:pStyle w:val="En-tte"/>
    </w:pPr>
  </w:p>
  <w:p w14:paraId="650D4552" w14:textId="77777777" w:rsidR="00E70430" w:rsidRDefault="00E70430" w:rsidP="00004BB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D05265D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A62088C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A4865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95EE3E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0377CE"/>
    <w:multiLevelType w:val="hybridMultilevel"/>
    <w:tmpl w:val="45B49CB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4E7393C"/>
    <w:multiLevelType w:val="hybridMultilevel"/>
    <w:tmpl w:val="D780EA6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AE5900"/>
    <w:multiLevelType w:val="hybridMultilevel"/>
    <w:tmpl w:val="58B47228"/>
    <w:lvl w:ilvl="0" w:tplc="D4DEC1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3449C"/>
    <w:multiLevelType w:val="hybridMultilevel"/>
    <w:tmpl w:val="8FBC80E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E91C00"/>
    <w:multiLevelType w:val="hybridMultilevel"/>
    <w:tmpl w:val="26B8A440"/>
    <w:lvl w:ilvl="0" w:tplc="BD04E650">
      <w:start w:val="1"/>
      <w:numFmt w:val="bullet"/>
      <w:pStyle w:val="Listepuces2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57537"/>
    <w:multiLevelType w:val="multilevel"/>
    <w:tmpl w:val="26B8A44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75EBF"/>
    <w:multiLevelType w:val="hybridMultilevel"/>
    <w:tmpl w:val="1ED2D19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751097"/>
    <w:multiLevelType w:val="hybridMultilevel"/>
    <w:tmpl w:val="5EF68CA6"/>
    <w:lvl w:ilvl="0" w:tplc="D4DEC1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1C2F63"/>
    <w:multiLevelType w:val="multilevel"/>
    <w:tmpl w:val="EFE6F11A"/>
    <w:lvl w:ilvl="0">
      <w:start w:val="1"/>
      <w:numFmt w:val="bullet"/>
      <w:pStyle w:val="Listepuces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300901A6"/>
    <w:multiLevelType w:val="hybridMultilevel"/>
    <w:tmpl w:val="94D65DB2"/>
    <w:lvl w:ilvl="0" w:tplc="F912C6CE">
      <w:start w:val="1"/>
      <w:numFmt w:val="bullet"/>
      <w:pStyle w:val="Listepuces4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C63332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4A20791A"/>
    <w:multiLevelType w:val="hybridMultilevel"/>
    <w:tmpl w:val="3BDCC3BE"/>
    <w:lvl w:ilvl="0" w:tplc="94EC95D4">
      <w:start w:val="1"/>
      <w:numFmt w:val="bullet"/>
      <w:pStyle w:val="Paragraphede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DD6CD0"/>
    <w:multiLevelType w:val="hybridMultilevel"/>
    <w:tmpl w:val="6038E0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CB343F"/>
    <w:multiLevelType w:val="hybridMultilevel"/>
    <w:tmpl w:val="21062AC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DC649B"/>
    <w:multiLevelType w:val="hybridMultilevel"/>
    <w:tmpl w:val="D6D4444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15"/>
  </w:num>
  <w:num w:numId="4">
    <w:abstractNumId w:val="17"/>
  </w:num>
  <w:num w:numId="5">
    <w:abstractNumId w:val="5"/>
  </w:num>
  <w:num w:numId="6">
    <w:abstractNumId w:val="11"/>
  </w:num>
  <w:num w:numId="7">
    <w:abstractNumId w:val="6"/>
  </w:num>
  <w:num w:numId="8">
    <w:abstractNumId w:val="3"/>
  </w:num>
  <w:num w:numId="9">
    <w:abstractNumId w:val="16"/>
  </w:num>
  <w:num w:numId="10">
    <w:abstractNumId w:val="2"/>
  </w:num>
  <w:num w:numId="11">
    <w:abstractNumId w:val="12"/>
  </w:num>
  <w:num w:numId="12">
    <w:abstractNumId w:val="14"/>
  </w:num>
  <w:num w:numId="13">
    <w:abstractNumId w:val="8"/>
  </w:num>
  <w:num w:numId="14">
    <w:abstractNumId w:val="9"/>
  </w:num>
  <w:num w:numId="15">
    <w:abstractNumId w:val="7"/>
  </w:num>
  <w:num w:numId="16">
    <w:abstractNumId w:val="1"/>
  </w:num>
  <w:num w:numId="17">
    <w:abstractNumId w:val="0"/>
  </w:num>
  <w:num w:numId="18">
    <w:abstractNumId w:val="1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SystemFont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9DD"/>
    <w:rsid w:val="00004A7C"/>
    <w:rsid w:val="00004BB4"/>
    <w:rsid w:val="00024D7E"/>
    <w:rsid w:val="000356DD"/>
    <w:rsid w:val="00060047"/>
    <w:rsid w:val="0006631E"/>
    <w:rsid w:val="0009570E"/>
    <w:rsid w:val="000C1084"/>
    <w:rsid w:val="000D1CF3"/>
    <w:rsid w:val="000F6488"/>
    <w:rsid w:val="00106AEA"/>
    <w:rsid w:val="00121202"/>
    <w:rsid w:val="00145BCC"/>
    <w:rsid w:val="00176C10"/>
    <w:rsid w:val="00176D5B"/>
    <w:rsid w:val="001B40F4"/>
    <w:rsid w:val="001C4466"/>
    <w:rsid w:val="00234A45"/>
    <w:rsid w:val="0025470E"/>
    <w:rsid w:val="002710BD"/>
    <w:rsid w:val="002713A9"/>
    <w:rsid w:val="00282C09"/>
    <w:rsid w:val="002935EC"/>
    <w:rsid w:val="002A610A"/>
    <w:rsid w:val="002B4316"/>
    <w:rsid w:val="002C7262"/>
    <w:rsid w:val="00334492"/>
    <w:rsid w:val="00336FDA"/>
    <w:rsid w:val="00343966"/>
    <w:rsid w:val="003507B7"/>
    <w:rsid w:val="00353C5C"/>
    <w:rsid w:val="0038272F"/>
    <w:rsid w:val="003902B4"/>
    <w:rsid w:val="003A0C83"/>
    <w:rsid w:val="0040506B"/>
    <w:rsid w:val="0041756C"/>
    <w:rsid w:val="004254D4"/>
    <w:rsid w:val="00432FE5"/>
    <w:rsid w:val="004362B5"/>
    <w:rsid w:val="00444E28"/>
    <w:rsid w:val="004923E5"/>
    <w:rsid w:val="004B5244"/>
    <w:rsid w:val="004B6B70"/>
    <w:rsid w:val="004E119D"/>
    <w:rsid w:val="004F4B47"/>
    <w:rsid w:val="005004E1"/>
    <w:rsid w:val="005249BA"/>
    <w:rsid w:val="005337AC"/>
    <w:rsid w:val="00543F89"/>
    <w:rsid w:val="00587816"/>
    <w:rsid w:val="005950B0"/>
    <w:rsid w:val="005970A2"/>
    <w:rsid w:val="005B20CE"/>
    <w:rsid w:val="005C4360"/>
    <w:rsid w:val="00614119"/>
    <w:rsid w:val="006A3C26"/>
    <w:rsid w:val="006A6F8F"/>
    <w:rsid w:val="006B5C22"/>
    <w:rsid w:val="006C2A15"/>
    <w:rsid w:val="006C4D19"/>
    <w:rsid w:val="006D7F5F"/>
    <w:rsid w:val="006F4321"/>
    <w:rsid w:val="007165B8"/>
    <w:rsid w:val="00722E4B"/>
    <w:rsid w:val="00746F0E"/>
    <w:rsid w:val="007669C2"/>
    <w:rsid w:val="00773A07"/>
    <w:rsid w:val="00773A4E"/>
    <w:rsid w:val="007C3AEE"/>
    <w:rsid w:val="007C470B"/>
    <w:rsid w:val="007E2925"/>
    <w:rsid w:val="00816512"/>
    <w:rsid w:val="00862D1F"/>
    <w:rsid w:val="00875466"/>
    <w:rsid w:val="008C12D0"/>
    <w:rsid w:val="008E05AE"/>
    <w:rsid w:val="009171F5"/>
    <w:rsid w:val="009420E4"/>
    <w:rsid w:val="00942916"/>
    <w:rsid w:val="00946683"/>
    <w:rsid w:val="00952456"/>
    <w:rsid w:val="00964830"/>
    <w:rsid w:val="00964B53"/>
    <w:rsid w:val="009D7AD9"/>
    <w:rsid w:val="009E6A8A"/>
    <w:rsid w:val="00A03536"/>
    <w:rsid w:val="00A115E1"/>
    <w:rsid w:val="00A12D6A"/>
    <w:rsid w:val="00A35809"/>
    <w:rsid w:val="00A43072"/>
    <w:rsid w:val="00A74A1A"/>
    <w:rsid w:val="00AB3274"/>
    <w:rsid w:val="00AD70CC"/>
    <w:rsid w:val="00AD7250"/>
    <w:rsid w:val="00AD7F7D"/>
    <w:rsid w:val="00BB0867"/>
    <w:rsid w:val="00C165AD"/>
    <w:rsid w:val="00C17464"/>
    <w:rsid w:val="00C30FDE"/>
    <w:rsid w:val="00C36B6C"/>
    <w:rsid w:val="00C80801"/>
    <w:rsid w:val="00C93A71"/>
    <w:rsid w:val="00D07D18"/>
    <w:rsid w:val="00D13F0E"/>
    <w:rsid w:val="00D44E3E"/>
    <w:rsid w:val="00D4732A"/>
    <w:rsid w:val="00D70227"/>
    <w:rsid w:val="00DC35FF"/>
    <w:rsid w:val="00DF35F8"/>
    <w:rsid w:val="00E24703"/>
    <w:rsid w:val="00E46F91"/>
    <w:rsid w:val="00E501A1"/>
    <w:rsid w:val="00E507B8"/>
    <w:rsid w:val="00E70430"/>
    <w:rsid w:val="00EB5C9A"/>
    <w:rsid w:val="00F17FC6"/>
    <w:rsid w:val="00F209DD"/>
    <w:rsid w:val="00F37D35"/>
    <w:rsid w:val="00F609AD"/>
    <w:rsid w:val="00F77C50"/>
    <w:rsid w:val="00F87E5D"/>
    <w:rsid w:val="00FE2977"/>
    <w:rsid w:val="00FF42BD"/>
    <w:rsid w:val="00FF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CE25C16"/>
  <w14:defaultImageDpi w14:val="300"/>
  <w15:docId w15:val="{BBEF023D-8069-5240-80EB-E6B46C2D7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MS Mincho" w:hAnsi="Aria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20CE"/>
    <w:rPr>
      <w:sz w:val="24"/>
      <w:szCs w:val="24"/>
      <w:lang w:val="fr-CA"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E507B8"/>
    <w:pPr>
      <w:keepNext/>
      <w:keepLines/>
      <w:spacing w:before="360"/>
      <w:outlineLvl w:val="0"/>
    </w:pPr>
    <w:rPr>
      <w:rFonts w:ascii="Arial Black" w:eastAsia="MS Gothic" w:hAnsi="Arial Black"/>
      <w:b/>
      <w:bCs/>
      <w:cap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507B8"/>
    <w:pPr>
      <w:keepNext/>
      <w:keepLines/>
      <w:outlineLvl w:val="1"/>
    </w:pPr>
    <w:rPr>
      <w:rFonts w:ascii="Arial Black" w:eastAsia="MS Gothic" w:hAnsi="Arial Black"/>
      <w:b/>
      <w:b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A0C83"/>
    <w:pPr>
      <w:keepNext/>
      <w:keepLines/>
      <w:outlineLvl w:val="2"/>
    </w:pPr>
    <w:rPr>
      <w:rFonts w:eastAsia="MS Gothic" w:cs="Arial"/>
      <w:b/>
      <w:bCs/>
      <w:cap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A0C83"/>
    <w:pPr>
      <w:keepNext/>
      <w:keepLines/>
      <w:outlineLvl w:val="3"/>
    </w:pPr>
    <w:rPr>
      <w:rFonts w:eastAsia="MS Gothic" w:cs="Arial"/>
      <w:b/>
      <w:bCs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qFormat/>
    <w:rsid w:val="000F6488"/>
    <w:pPr>
      <w:tabs>
        <w:tab w:val="right" w:pos="10080"/>
      </w:tabs>
    </w:pPr>
    <w:rPr>
      <w:rFonts w:ascii="MontrealTS-Light" w:hAnsi="MontrealTS-Light"/>
      <w:sz w:val="16"/>
    </w:rPr>
  </w:style>
  <w:style w:type="character" w:customStyle="1" w:styleId="En-tteCar">
    <w:name w:val="En-tête Car"/>
    <w:link w:val="En-tte"/>
    <w:uiPriority w:val="99"/>
    <w:rsid w:val="000F6488"/>
    <w:rPr>
      <w:rFonts w:ascii="MontrealTS-Light" w:hAnsi="MontrealTS-Light"/>
      <w:sz w:val="16"/>
      <w:szCs w:val="24"/>
      <w:lang w:eastAsia="ja-JP"/>
    </w:rPr>
  </w:style>
  <w:style w:type="paragraph" w:styleId="Pieddepage">
    <w:name w:val="footer"/>
    <w:basedOn w:val="Normal"/>
    <w:link w:val="PieddepageCar"/>
    <w:uiPriority w:val="99"/>
    <w:unhideWhenUsed/>
    <w:qFormat/>
    <w:rsid w:val="000F6488"/>
    <w:pPr>
      <w:tabs>
        <w:tab w:val="right" w:pos="10080"/>
      </w:tabs>
      <w:jc w:val="center"/>
    </w:pPr>
    <w:rPr>
      <w:rFonts w:ascii="MontrealTS-Light" w:hAnsi="MontrealTS-Light"/>
      <w:sz w:val="16"/>
    </w:rPr>
  </w:style>
  <w:style w:type="character" w:customStyle="1" w:styleId="PieddepageCar">
    <w:name w:val="Pied de page Car"/>
    <w:link w:val="Pieddepage"/>
    <w:uiPriority w:val="99"/>
    <w:rsid w:val="000F6488"/>
    <w:rPr>
      <w:rFonts w:ascii="MontrealTS-Light" w:hAnsi="MontrealTS-Light"/>
      <w:sz w:val="16"/>
      <w:szCs w:val="24"/>
      <w:lang w:eastAsia="ja-JP"/>
    </w:rPr>
  </w:style>
  <w:style w:type="character" w:styleId="Numrodepage">
    <w:name w:val="page number"/>
    <w:basedOn w:val="Policepardfaut"/>
    <w:uiPriority w:val="99"/>
    <w:semiHidden/>
    <w:unhideWhenUsed/>
    <w:rsid w:val="0009570E"/>
  </w:style>
  <w:style w:type="paragraph" w:styleId="Paragraphedeliste">
    <w:name w:val="List Paragraph"/>
    <w:basedOn w:val="Normal"/>
    <w:uiPriority w:val="34"/>
    <w:qFormat/>
    <w:rsid w:val="00543F89"/>
    <w:pPr>
      <w:numPr>
        <w:numId w:val="3"/>
      </w:numPr>
      <w:spacing w:before="120"/>
      <w:contextualSpacing/>
    </w:pPr>
  </w:style>
  <w:style w:type="paragraph" w:styleId="Listepuces">
    <w:name w:val="List Bullet"/>
    <w:basedOn w:val="Normal"/>
    <w:uiPriority w:val="99"/>
    <w:unhideWhenUsed/>
    <w:rsid w:val="003A0C83"/>
    <w:pPr>
      <w:numPr>
        <w:numId w:val="11"/>
      </w:numPr>
      <w:tabs>
        <w:tab w:val="left" w:pos="360"/>
      </w:tabs>
      <w:spacing w:before="120"/>
    </w:pPr>
  </w:style>
  <w:style w:type="paragraph" w:customStyle="1" w:styleId="En-ttedepremirepage">
    <w:name w:val="En-tête de première page"/>
    <w:basedOn w:val="En-tte"/>
    <w:link w:val="En-ttedepremirepageCar"/>
    <w:qFormat/>
    <w:rsid w:val="00A43072"/>
    <w:pPr>
      <w:jc w:val="center"/>
    </w:pPr>
    <w:rPr>
      <w:rFonts w:ascii="Arial Black" w:hAnsi="Arial Black"/>
      <w:sz w:val="32"/>
      <w:szCs w:val="32"/>
    </w:rPr>
  </w:style>
  <w:style w:type="character" w:customStyle="1" w:styleId="En-ttedepremirepageCar">
    <w:name w:val="En-tête de première page Car"/>
    <w:link w:val="En-ttedepremirepage"/>
    <w:rsid w:val="00A43072"/>
    <w:rPr>
      <w:rFonts w:ascii="Arial Black" w:hAnsi="Arial Black"/>
      <w:i/>
      <w:sz w:val="32"/>
      <w:szCs w:val="32"/>
      <w:lang w:val="fr-CA"/>
    </w:rPr>
  </w:style>
  <w:style w:type="character" w:customStyle="1" w:styleId="Titre1Car">
    <w:name w:val="Titre 1 Car"/>
    <w:link w:val="Titre1"/>
    <w:uiPriority w:val="9"/>
    <w:rsid w:val="00E507B8"/>
    <w:rPr>
      <w:rFonts w:ascii="Arial Black" w:eastAsia="MS Gothic" w:hAnsi="Arial Black" w:cs="Times New Roman"/>
      <w:b/>
      <w:bCs/>
      <w:caps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41756C"/>
    <w:pPr>
      <w:spacing w:before="360"/>
      <w:jc w:val="center"/>
    </w:pPr>
    <w:rPr>
      <w:rFonts w:ascii="Arial Black" w:eastAsia="MS Gothic" w:hAnsi="Arial Black"/>
      <w:spacing w:val="5"/>
      <w:kern w:val="28"/>
      <w:sz w:val="36"/>
      <w:szCs w:val="36"/>
    </w:rPr>
  </w:style>
  <w:style w:type="character" w:customStyle="1" w:styleId="TitreCar">
    <w:name w:val="Titre Car"/>
    <w:link w:val="Titre"/>
    <w:uiPriority w:val="10"/>
    <w:rsid w:val="0041756C"/>
    <w:rPr>
      <w:rFonts w:ascii="Arial Black" w:eastAsia="MS Gothic" w:hAnsi="Arial Black" w:cs="Times New Roman"/>
      <w:spacing w:val="5"/>
      <w:kern w:val="28"/>
      <w:sz w:val="36"/>
      <w:szCs w:val="36"/>
    </w:rPr>
  </w:style>
  <w:style w:type="character" w:customStyle="1" w:styleId="Titre2Car">
    <w:name w:val="Titre 2 Car"/>
    <w:link w:val="Titre2"/>
    <w:uiPriority w:val="9"/>
    <w:rsid w:val="00E507B8"/>
    <w:rPr>
      <w:rFonts w:ascii="Arial Black" w:eastAsia="MS Gothic" w:hAnsi="Arial Black" w:cs="Times New Roman"/>
      <w:b/>
      <w:bCs/>
      <w:sz w:val="28"/>
      <w:szCs w:val="28"/>
    </w:rPr>
  </w:style>
  <w:style w:type="character" w:customStyle="1" w:styleId="Titre3Car">
    <w:name w:val="Titre 3 Car"/>
    <w:link w:val="Titre3"/>
    <w:uiPriority w:val="9"/>
    <w:rsid w:val="003A0C83"/>
    <w:rPr>
      <w:rFonts w:eastAsia="MS Gothic" w:cs="Arial"/>
      <w:b/>
      <w:bCs/>
      <w:caps/>
    </w:rPr>
  </w:style>
  <w:style w:type="character" w:customStyle="1" w:styleId="Titre4Car">
    <w:name w:val="Titre 4 Car"/>
    <w:link w:val="Titre4"/>
    <w:uiPriority w:val="9"/>
    <w:rsid w:val="003A0C83"/>
    <w:rPr>
      <w:rFonts w:eastAsia="MS Gothic" w:cs="Arial"/>
      <w:b/>
      <w:bCs/>
      <w:iCs/>
    </w:rPr>
  </w:style>
  <w:style w:type="paragraph" w:customStyle="1" w:styleId="Normal6">
    <w:name w:val="Normal 6"/>
    <w:basedOn w:val="Normal"/>
    <w:qFormat/>
    <w:rsid w:val="003A0C83"/>
    <w:pPr>
      <w:spacing w:before="120"/>
    </w:pPr>
  </w:style>
  <w:style w:type="paragraph" w:styleId="Listepuces2">
    <w:name w:val="List Bullet 2"/>
    <w:basedOn w:val="Normal"/>
    <w:uiPriority w:val="99"/>
    <w:unhideWhenUsed/>
    <w:rsid w:val="003A0C83"/>
    <w:pPr>
      <w:numPr>
        <w:numId w:val="13"/>
      </w:numPr>
      <w:tabs>
        <w:tab w:val="left" w:pos="720"/>
      </w:tabs>
      <w:spacing w:before="60"/>
    </w:pPr>
  </w:style>
  <w:style w:type="paragraph" w:styleId="Listepuces3">
    <w:name w:val="List Bullet 3"/>
    <w:basedOn w:val="Normal"/>
    <w:uiPriority w:val="99"/>
    <w:unhideWhenUsed/>
    <w:rsid w:val="003A0C83"/>
    <w:pPr>
      <w:numPr>
        <w:numId w:val="16"/>
      </w:numPr>
      <w:spacing w:before="20"/>
    </w:pPr>
  </w:style>
  <w:style w:type="paragraph" w:styleId="Listepuces4">
    <w:name w:val="List Bullet 4"/>
    <w:basedOn w:val="Normal"/>
    <w:uiPriority w:val="99"/>
    <w:unhideWhenUsed/>
    <w:rsid w:val="006C2A15"/>
    <w:pPr>
      <w:numPr>
        <w:numId w:val="18"/>
      </w:numPr>
      <w:contextualSpacing/>
    </w:pPr>
  </w:style>
  <w:style w:type="character" w:styleId="Lienhypertexte">
    <w:name w:val="Hyperlink"/>
    <w:uiPriority w:val="99"/>
    <w:unhideWhenUsed/>
    <w:rsid w:val="0012120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09D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09DD"/>
    <w:rPr>
      <w:rFonts w:ascii="Lucida Grande" w:hAnsi="Lucida Grande" w:cs="Lucida Grande"/>
      <w:sz w:val="18"/>
      <w:szCs w:val="18"/>
      <w:lang w:val="fr-CA" w:eastAsia="ja-JP"/>
    </w:rPr>
  </w:style>
  <w:style w:type="table" w:styleId="Grilledutableau">
    <w:name w:val="Table Grid"/>
    <w:basedOn w:val="TableauNormal"/>
    <w:uiPriority w:val="59"/>
    <w:rsid w:val="00271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pru.qc.ca/membe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apru03:Library:Application%20Support:Microsoft:Office:Mode&#768;les%20utilisateur:Mes%20mode&#768;les:FRAPRU-En-te&#770;te(0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952022-7BC0-544C-BB24-581D944A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Macintosh%20HD:Users:frapru03:Library:Application%20Support:Microsoft:Office:Modèles%20utilisateur:Mes%20modèles:FRAPRU-En-tête(0).dotx</Template>
  <TotalTime>0</TotalTime>
  <Pages>3</Pages>
  <Words>890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Links>
    <vt:vector size="12" baseType="variant">
      <vt:variant>
        <vt:i4>7864408</vt:i4>
      </vt:variant>
      <vt:variant>
        <vt:i4>-1</vt:i4>
      </vt:variant>
      <vt:variant>
        <vt:i4>2051</vt:i4>
      </vt:variant>
      <vt:variant>
        <vt:i4>1</vt:i4>
      </vt:variant>
      <vt:variant>
        <vt:lpwstr>FRAPRU-AdresseSeulement</vt:lpwstr>
      </vt:variant>
      <vt:variant>
        <vt:lpwstr/>
      </vt:variant>
      <vt:variant>
        <vt:i4>917586</vt:i4>
      </vt:variant>
      <vt:variant>
        <vt:i4>-1</vt:i4>
      </vt:variant>
      <vt:variant>
        <vt:i4>2052</vt:i4>
      </vt:variant>
      <vt:variant>
        <vt:i4>1</vt:i4>
      </vt:variant>
      <vt:variant>
        <vt:lpwstr>FRAPRU-LogoSeulement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Véronique Laflamme</cp:lastModifiedBy>
  <cp:revision>2</cp:revision>
  <cp:lastPrinted>2018-04-19T22:38:00Z</cp:lastPrinted>
  <dcterms:created xsi:type="dcterms:W3CDTF">2018-05-24T18:07:00Z</dcterms:created>
  <dcterms:modified xsi:type="dcterms:W3CDTF">2018-05-24T18:07:00Z</dcterms:modified>
</cp:coreProperties>
</file>